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8D03C" w14:textId="1D15F9A4" w:rsidR="008548A6" w:rsidRDefault="008548A6" w:rsidP="0006529A">
      <w:pPr>
        <w:pStyle w:val="Eivli"/>
      </w:pPr>
      <w:r w:rsidRPr="008323C3">
        <w:t>Osallistujat</w:t>
      </w:r>
    </w:p>
    <w:p w14:paraId="5393D4CE" w14:textId="5F0E2D3C" w:rsidR="00447CCC" w:rsidRDefault="00447CCC" w:rsidP="0006529A">
      <w:pPr>
        <w:pStyle w:val="Eivli"/>
        <w:rPr>
          <w:rFonts w:asciiTheme="minorHAnsi" w:hAnsiTheme="minorHAnsi"/>
          <w:color w:val="auto"/>
          <w:sz w:val="22"/>
          <w:szCs w:val="22"/>
        </w:rPr>
      </w:pPr>
      <w:r>
        <w:rPr>
          <w:rFonts w:asciiTheme="minorHAnsi" w:hAnsiTheme="minorHAnsi"/>
          <w:color w:val="auto"/>
          <w:sz w:val="22"/>
          <w:szCs w:val="22"/>
        </w:rPr>
        <w:t>Elina Aittokallio</w:t>
      </w:r>
    </w:p>
    <w:p w14:paraId="511A15DF" w14:textId="6F8F0904" w:rsidR="00447CCC" w:rsidRDefault="00447CCC" w:rsidP="0006529A">
      <w:pPr>
        <w:pStyle w:val="Eivli"/>
        <w:rPr>
          <w:rFonts w:asciiTheme="minorHAnsi" w:hAnsiTheme="minorHAnsi"/>
          <w:color w:val="auto"/>
          <w:sz w:val="22"/>
          <w:szCs w:val="22"/>
        </w:rPr>
      </w:pPr>
      <w:r>
        <w:rPr>
          <w:rFonts w:asciiTheme="minorHAnsi" w:hAnsiTheme="minorHAnsi"/>
          <w:color w:val="auto"/>
          <w:sz w:val="22"/>
          <w:szCs w:val="22"/>
        </w:rPr>
        <w:t>Hanna-Leena Majuri-Jantunen</w:t>
      </w:r>
    </w:p>
    <w:p w14:paraId="5927A293" w14:textId="68474404" w:rsidR="00447CCC" w:rsidRDefault="00447CCC" w:rsidP="0006529A">
      <w:pPr>
        <w:pStyle w:val="Eivli"/>
        <w:rPr>
          <w:rFonts w:asciiTheme="minorHAnsi" w:hAnsiTheme="minorHAnsi"/>
          <w:color w:val="auto"/>
          <w:sz w:val="22"/>
          <w:szCs w:val="22"/>
        </w:rPr>
      </w:pPr>
      <w:r>
        <w:rPr>
          <w:rFonts w:asciiTheme="minorHAnsi" w:hAnsiTheme="minorHAnsi"/>
          <w:color w:val="auto"/>
          <w:sz w:val="22"/>
          <w:szCs w:val="22"/>
        </w:rPr>
        <w:t>Marjo Mannila</w:t>
      </w:r>
      <w:r w:rsidR="00F11E74">
        <w:rPr>
          <w:rFonts w:asciiTheme="minorHAnsi" w:hAnsiTheme="minorHAnsi"/>
          <w:color w:val="auto"/>
          <w:sz w:val="22"/>
          <w:szCs w:val="22"/>
        </w:rPr>
        <w:t xml:space="preserve"> (puheenjohtaja)</w:t>
      </w:r>
    </w:p>
    <w:p w14:paraId="717D0815" w14:textId="427FAD7A" w:rsidR="00447CCC" w:rsidRDefault="00447CCC" w:rsidP="0006529A">
      <w:pPr>
        <w:pStyle w:val="Eivli"/>
        <w:rPr>
          <w:rFonts w:asciiTheme="minorHAnsi" w:hAnsiTheme="minorHAnsi"/>
          <w:color w:val="auto"/>
          <w:sz w:val="22"/>
          <w:szCs w:val="22"/>
        </w:rPr>
      </w:pPr>
      <w:r>
        <w:rPr>
          <w:rFonts w:asciiTheme="minorHAnsi" w:hAnsiTheme="minorHAnsi"/>
          <w:color w:val="auto"/>
          <w:sz w:val="22"/>
          <w:szCs w:val="22"/>
        </w:rPr>
        <w:t>Kaisa Palomäki</w:t>
      </w:r>
    </w:p>
    <w:p w14:paraId="6B3ABD5C" w14:textId="033727A7" w:rsidR="00B26EC7" w:rsidRDefault="00B26EC7" w:rsidP="0006529A">
      <w:pPr>
        <w:pStyle w:val="Eivli"/>
        <w:rPr>
          <w:rFonts w:asciiTheme="minorHAnsi" w:hAnsiTheme="minorHAnsi"/>
          <w:color w:val="auto"/>
          <w:sz w:val="22"/>
          <w:szCs w:val="22"/>
        </w:rPr>
      </w:pPr>
      <w:r>
        <w:rPr>
          <w:rFonts w:asciiTheme="minorHAnsi" w:hAnsiTheme="minorHAnsi"/>
          <w:color w:val="auto"/>
          <w:sz w:val="22"/>
          <w:szCs w:val="22"/>
        </w:rPr>
        <w:t>Pasi Kangas</w:t>
      </w:r>
      <w:r w:rsidR="00F11E74">
        <w:rPr>
          <w:rFonts w:asciiTheme="minorHAnsi" w:hAnsiTheme="minorHAnsi"/>
          <w:color w:val="auto"/>
          <w:sz w:val="22"/>
          <w:szCs w:val="22"/>
        </w:rPr>
        <w:t xml:space="preserve"> (sihteeri)</w:t>
      </w:r>
    </w:p>
    <w:p w14:paraId="505756EF" w14:textId="05B9818B" w:rsidR="00447CCC" w:rsidRPr="00F84952" w:rsidRDefault="00447CCC" w:rsidP="0006529A">
      <w:pPr>
        <w:pStyle w:val="Eivli"/>
        <w:rPr>
          <w:rFonts w:asciiTheme="minorHAnsi" w:hAnsiTheme="minorHAnsi"/>
          <w:strike/>
          <w:color w:val="auto"/>
          <w:sz w:val="22"/>
          <w:szCs w:val="22"/>
        </w:rPr>
      </w:pPr>
      <w:r w:rsidRPr="00F84952">
        <w:rPr>
          <w:rFonts w:asciiTheme="minorHAnsi" w:hAnsiTheme="minorHAnsi"/>
          <w:strike/>
          <w:color w:val="auto"/>
          <w:sz w:val="22"/>
          <w:szCs w:val="22"/>
        </w:rPr>
        <w:t>Jonna Pennanen</w:t>
      </w:r>
    </w:p>
    <w:p w14:paraId="24390004" w14:textId="200C58CB" w:rsidR="00447CCC" w:rsidRDefault="00447CCC" w:rsidP="0006529A">
      <w:pPr>
        <w:pStyle w:val="Eivli"/>
        <w:rPr>
          <w:rFonts w:asciiTheme="minorHAnsi" w:hAnsiTheme="minorHAnsi"/>
          <w:color w:val="auto"/>
          <w:sz w:val="22"/>
          <w:szCs w:val="22"/>
        </w:rPr>
      </w:pPr>
      <w:r>
        <w:rPr>
          <w:rFonts w:asciiTheme="minorHAnsi" w:hAnsiTheme="minorHAnsi"/>
          <w:color w:val="auto"/>
          <w:sz w:val="22"/>
          <w:szCs w:val="22"/>
        </w:rPr>
        <w:t>Marika Peura</w:t>
      </w:r>
    </w:p>
    <w:p w14:paraId="4FAF2F9E" w14:textId="4F34190D" w:rsidR="00447CCC" w:rsidRDefault="00447CCC" w:rsidP="0006529A">
      <w:pPr>
        <w:pStyle w:val="Eivli"/>
        <w:rPr>
          <w:rFonts w:asciiTheme="minorHAnsi" w:hAnsiTheme="minorHAnsi"/>
          <w:color w:val="auto"/>
          <w:sz w:val="22"/>
          <w:szCs w:val="22"/>
        </w:rPr>
      </w:pPr>
      <w:r>
        <w:rPr>
          <w:rFonts w:asciiTheme="minorHAnsi" w:hAnsiTheme="minorHAnsi"/>
          <w:color w:val="auto"/>
          <w:sz w:val="22"/>
          <w:szCs w:val="22"/>
        </w:rPr>
        <w:t>Johanna Tornikoski</w:t>
      </w:r>
    </w:p>
    <w:p w14:paraId="42043477" w14:textId="38B57529" w:rsidR="001C2BB0" w:rsidRPr="00447CCC" w:rsidRDefault="001C2BB0" w:rsidP="0006529A">
      <w:pPr>
        <w:pStyle w:val="Eivli"/>
        <w:rPr>
          <w:rFonts w:asciiTheme="minorHAnsi" w:hAnsiTheme="minorHAnsi"/>
          <w:color w:val="auto"/>
          <w:sz w:val="22"/>
          <w:szCs w:val="22"/>
        </w:rPr>
      </w:pPr>
      <w:r>
        <w:rPr>
          <w:rFonts w:asciiTheme="minorHAnsi" w:hAnsiTheme="minorHAnsi"/>
          <w:color w:val="auto"/>
          <w:sz w:val="22"/>
          <w:szCs w:val="22"/>
        </w:rPr>
        <w:t>Jaakko Kurkela</w:t>
      </w:r>
    </w:p>
    <w:p w14:paraId="768834DE" w14:textId="77777777" w:rsidR="00F64C63" w:rsidRDefault="00F64C63" w:rsidP="00F64C63">
      <w:pPr>
        <w:spacing w:after="0" w:line="240" w:lineRule="auto"/>
      </w:pPr>
    </w:p>
    <w:p w14:paraId="6C526965" w14:textId="77777777" w:rsidR="00447CCC" w:rsidRPr="008548A6" w:rsidRDefault="00447CCC" w:rsidP="00F64C63">
      <w:pPr>
        <w:spacing w:after="0" w:line="240" w:lineRule="auto"/>
      </w:pPr>
    </w:p>
    <w:p w14:paraId="60006329" w14:textId="05E39FE7" w:rsidR="008548A6" w:rsidRDefault="00447CCC" w:rsidP="0006529A">
      <w:pPr>
        <w:pStyle w:val="Eivli"/>
      </w:pPr>
      <w:r>
        <w:t>Esittäytymis- ja kuulumiskierros</w:t>
      </w:r>
    </w:p>
    <w:p w14:paraId="1A3DF03A" w14:textId="1672D410" w:rsidR="00447CCC" w:rsidRDefault="006C1CEC" w:rsidP="006C1CEC">
      <w:r>
        <w:t>Marjo: Kiireinen syksy. Tällä viikolla korealainen kuvausryhmä</w:t>
      </w:r>
      <w:r w:rsidR="004664B8">
        <w:t xml:space="preserve"> Tampereen pääkirjasto Metsossa kuvaamassa dokumenttisarjaa suomalaisista kirjastoista. Lukutaitotyö kiinnostaa</w:t>
      </w:r>
      <w:r w:rsidR="00DD3E14">
        <w:t xml:space="preserve"> maailman toisella puolella, olivat hyvin perehtyneet aiheeseen. Lisäksi</w:t>
      </w:r>
      <w:r w:rsidR="00B51083">
        <w:t xml:space="preserve"> työpöydällä</w:t>
      </w:r>
      <w:r w:rsidR="00DD3E14">
        <w:t xml:space="preserve"> vinkkausta ja arjen perushommaa.</w:t>
      </w:r>
    </w:p>
    <w:p w14:paraId="0A5B9058" w14:textId="5CD507A5" w:rsidR="00DD3E14" w:rsidRDefault="00DD3E14" w:rsidP="006C1CEC">
      <w:r>
        <w:t xml:space="preserve">Kaisa: </w:t>
      </w:r>
      <w:r w:rsidR="00381A8B">
        <w:t xml:space="preserve">Kehittämiskirjaston toimintasuunnitelman laatiminen ensi vuodelle pitää kiireisenä. </w:t>
      </w:r>
      <w:proofErr w:type="spellStart"/>
      <w:r w:rsidR="00381A8B">
        <w:t>PiKen</w:t>
      </w:r>
      <w:proofErr w:type="spellEnd"/>
      <w:r w:rsidR="00381A8B">
        <w:t xml:space="preserve"> mediasivistysoppaan julkaisu tulossa vielä vuoden loppuun mennessä</w:t>
      </w:r>
      <w:r w:rsidR="00AF04F4">
        <w:t>, sen kasaaminen projektiryhmän kanssa käynnissä</w:t>
      </w:r>
      <w:r w:rsidR="00597B98">
        <w:t xml:space="preserve">. AKE-koordinaattorin rekrytointi käynnissä, hakuilmoitus </w:t>
      </w:r>
      <w:proofErr w:type="spellStart"/>
      <w:r w:rsidR="00597B98">
        <w:t>kuntarekryssä</w:t>
      </w:r>
      <w:proofErr w:type="spellEnd"/>
      <w:r w:rsidR="00597B98">
        <w:t xml:space="preserve"> 29.9. asti. </w:t>
      </w:r>
    </w:p>
    <w:p w14:paraId="5DC85883" w14:textId="5FB46A08" w:rsidR="00AF04F4" w:rsidRDefault="00AF04F4" w:rsidP="006C1CEC">
      <w:r>
        <w:t xml:space="preserve">Pasi: </w:t>
      </w:r>
      <w:r w:rsidR="00346C3B">
        <w:t xml:space="preserve">LVV:n opintomatka Oslon seudun kirjastoihin </w:t>
      </w:r>
      <w:r w:rsidR="00D42866">
        <w:t xml:space="preserve">14.–17.9. </w:t>
      </w:r>
      <w:r w:rsidR="00346C3B">
        <w:t>takana</w:t>
      </w:r>
      <w:r w:rsidR="00D42866">
        <w:t>, oli oikein inspiroivaa!</w:t>
      </w:r>
    </w:p>
    <w:p w14:paraId="0768838F" w14:textId="25E2DEC9" w:rsidR="00346C3B" w:rsidRDefault="002A07A6" w:rsidP="006C1CEC">
      <w:r>
        <w:t xml:space="preserve">Elina: Viime viikolla ensimmäinen mediakasvatustunti </w:t>
      </w:r>
      <w:r w:rsidR="00EE2C7D">
        <w:t xml:space="preserve">kolmelle </w:t>
      </w:r>
      <w:r>
        <w:t>esikoululaisryhm</w:t>
      </w:r>
      <w:r w:rsidR="00EE2C7D">
        <w:t>älle</w:t>
      </w:r>
      <w:r>
        <w:t>.</w:t>
      </w:r>
      <w:r w:rsidR="00EE2C7D">
        <w:t xml:space="preserve"> Kirjaston harjoittelija oli mukana. Ensi viikolla tulossa kaksi </w:t>
      </w:r>
      <w:proofErr w:type="spellStart"/>
      <w:r w:rsidR="00EE2C7D">
        <w:t>tettiläistä</w:t>
      </w:r>
      <w:proofErr w:type="spellEnd"/>
      <w:r w:rsidR="00EE2C7D">
        <w:t xml:space="preserve">! Harry Potter -päivä tulossa marraskuussa, </w:t>
      </w:r>
      <w:proofErr w:type="spellStart"/>
      <w:r w:rsidR="00EE2C7D">
        <w:t>tettiläiset</w:t>
      </w:r>
      <w:proofErr w:type="spellEnd"/>
      <w:r w:rsidR="00EE2C7D">
        <w:t xml:space="preserve"> askartelevat koristeita.</w:t>
      </w:r>
    </w:p>
    <w:p w14:paraId="359B1DE5" w14:textId="5C9A61F3" w:rsidR="00EE2C7D" w:rsidRDefault="001C2BB0" w:rsidP="006C1CEC">
      <w:r>
        <w:t>Jaakko: Aloittanut kesällä uutena informaatikkona Valkeakoskella</w:t>
      </w:r>
      <w:r w:rsidR="00F84952">
        <w:t xml:space="preserve"> ja verkostossa Minna</w:t>
      </w:r>
      <w:r w:rsidR="00D42866">
        <w:t xml:space="preserve"> </w:t>
      </w:r>
      <w:proofErr w:type="spellStart"/>
      <w:r w:rsidR="00D42866">
        <w:t>Edgrenin</w:t>
      </w:r>
      <w:proofErr w:type="spellEnd"/>
      <w:r w:rsidR="00F84952">
        <w:t xml:space="preserve"> seuraajana</w:t>
      </w:r>
      <w:r>
        <w:t xml:space="preserve">. </w:t>
      </w:r>
      <w:r w:rsidR="008F0350">
        <w:t>Ensimmäinen kirjastotyö, taustalta opettaja ja lastenhoitaja. Paljon uutta tällä hetkellä. Paikallisen lukion kanssa aloitettu yhteistyötä, ollut siellä aiemmin töissä. Toistaiseksi mennyt hyvin!</w:t>
      </w:r>
    </w:p>
    <w:p w14:paraId="59343B97" w14:textId="6A096951" w:rsidR="008F0350" w:rsidRDefault="00F84952" w:rsidP="006C1CEC">
      <w:r>
        <w:t>Marika: Kuokkalan ja Keltinmäen kirjastojen kirjastonjohtaja, Laura</w:t>
      </w:r>
      <w:r w:rsidR="00A634D4">
        <w:t xml:space="preserve"> H</w:t>
      </w:r>
      <w:r w:rsidR="00DD19C0">
        <w:t>ekkala-</w:t>
      </w:r>
      <w:proofErr w:type="spellStart"/>
      <w:r w:rsidR="00DD19C0">
        <w:t>Vatulan</w:t>
      </w:r>
      <w:proofErr w:type="spellEnd"/>
      <w:r>
        <w:t xml:space="preserve"> tilalle verkostoon Jyväskylästä.</w:t>
      </w:r>
      <w:r w:rsidR="00147E62">
        <w:t xml:space="preserve"> Kiva tulla mukaan, katsotaan mitä syksy tuo tullessaan! </w:t>
      </w:r>
      <w:proofErr w:type="spellStart"/>
      <w:r w:rsidR="00147E62">
        <w:t>Lanu</w:t>
      </w:r>
      <w:proofErr w:type="spellEnd"/>
      <w:r w:rsidR="00147E62">
        <w:t xml:space="preserve">-työ ei ole </w:t>
      </w:r>
      <w:r w:rsidR="00147E62">
        <w:lastRenderedPageBreak/>
        <w:t xml:space="preserve">suoraan omaa työtä, mutta sen pyörimisestä huolehtiminen omissa kirjastoissa on. Työuralta kuitenkin tuttu </w:t>
      </w:r>
      <w:r w:rsidR="003232C4">
        <w:t xml:space="preserve">ja tärkeä aihe. Vinkkaukset ja </w:t>
      </w:r>
      <w:proofErr w:type="spellStart"/>
      <w:r w:rsidR="003232C4">
        <w:t>eppujen</w:t>
      </w:r>
      <w:proofErr w:type="spellEnd"/>
      <w:r w:rsidR="003232C4">
        <w:t xml:space="preserve"> vastaanotot sekä satutunnit pyörivät.</w:t>
      </w:r>
    </w:p>
    <w:p w14:paraId="09CF9C2C" w14:textId="1C0261EE" w:rsidR="003232C4" w:rsidRDefault="003232C4" w:rsidP="006C1CEC">
      <w:r>
        <w:t xml:space="preserve">Hanna-Leena: </w:t>
      </w:r>
      <w:r w:rsidR="007A72B3">
        <w:t>Jyväskylässä kahdeksasluokkalaiset pääkirjastolla kulttuurisuunnistamassa</w:t>
      </w:r>
      <w:r w:rsidR="002C7EE9">
        <w:t>, kutsuttiin ensi kertaa</w:t>
      </w:r>
      <w:r w:rsidR="00DD19C0">
        <w:t xml:space="preserve"> mukaan myös</w:t>
      </w:r>
      <w:r w:rsidR="002C7EE9">
        <w:t xml:space="preserve"> kaupunginvaltuuston jäseniä, joista 12 ilmoittautui mukaan! Yksi</w:t>
      </w:r>
      <w:r w:rsidR="00DD19C0">
        <w:t xml:space="preserve"> valtuutettu</w:t>
      </w:r>
      <w:r w:rsidR="002C7EE9">
        <w:t xml:space="preserve"> jo käynyt, oli hyvä kokemus ja valtuuston jäsen oli tehnyt nostoja </w:t>
      </w:r>
      <w:r w:rsidR="00DD19C0">
        <w:t xml:space="preserve">vierailusta </w:t>
      </w:r>
      <w:r w:rsidR="002C7EE9">
        <w:t>omaan sosiaaliseen mediaansa.</w:t>
      </w:r>
      <w:r w:rsidR="003A53BC">
        <w:t xml:space="preserve"> </w:t>
      </w:r>
      <w:r w:rsidR="00B25295">
        <w:t>Keväällä toinen kierros, toivotaan silloin vielä lisää valtuuston jäseniä mukaan.</w:t>
      </w:r>
    </w:p>
    <w:p w14:paraId="50C0ADF3" w14:textId="2A360FBA" w:rsidR="009A3F4D" w:rsidRDefault="009A3F4D" w:rsidP="006C1CEC">
      <w:r>
        <w:t xml:space="preserve">Johanna: </w:t>
      </w:r>
      <w:r w:rsidR="008A00EB">
        <w:t>Syksy on lähtenyt ”hiljaisesti”, toisaalta 500 oppilasta käynyt jo kirjastossa. Vinkkaukset alkavat tänään, kiirettä kohti mennään! Lukion kanssa aloitettu tiiviimpää yhteistyötä, ovat käyneet kirjastossa syksyn aikana. Lukutaito-ohjelma saatu valmiiksi ja sitä jalkautetaan, kutsuja tullut myös koulujen lukutaitotiimeihin. Kaksi hanketta pyörii myös päällekkäin.</w:t>
      </w:r>
    </w:p>
    <w:p w14:paraId="4CBB2BE4" w14:textId="77777777" w:rsidR="00447CCC" w:rsidRDefault="00447CCC" w:rsidP="0006529A">
      <w:pPr>
        <w:pStyle w:val="Eivli"/>
      </w:pPr>
    </w:p>
    <w:p w14:paraId="008B7E97" w14:textId="3D961A1B" w:rsidR="00447CCC" w:rsidRDefault="00447CCC" w:rsidP="00447CCC">
      <w:pPr>
        <w:pStyle w:val="Eivli"/>
      </w:pPr>
      <w:r>
        <w:t>AKE-ajankohtaiset</w:t>
      </w:r>
    </w:p>
    <w:p w14:paraId="24A043D6" w14:textId="372E8278" w:rsidR="00447CCC" w:rsidRDefault="00A95F0C" w:rsidP="00A95F0C">
      <w:r>
        <w:t>Marjo: Turun AKE</w:t>
      </w:r>
      <w:r w:rsidR="00D34257">
        <w:t xml:space="preserve">-alueen lasten- ja nuortenkirjastotyön verkosto vieraili Tampereen pääkirjasto Metsossa, voisiko heidän kanssaan jatkaa keskustelua esimerkiksi </w:t>
      </w:r>
      <w:proofErr w:type="spellStart"/>
      <w:r w:rsidR="00D34257">
        <w:t>lanu</w:t>
      </w:r>
      <w:proofErr w:type="spellEnd"/>
      <w:r w:rsidR="00D34257">
        <w:t>-verkoston verkostokahveilla vuonna 2027?</w:t>
      </w:r>
    </w:p>
    <w:p w14:paraId="1FD96D18" w14:textId="7A46B65F" w:rsidR="002842F9" w:rsidRDefault="002842F9" w:rsidP="00A95F0C">
      <w:r>
        <w:t xml:space="preserve">Ajatuksia tai toiveita ensi vuoden AKE-toiminnalle? </w:t>
      </w:r>
    </w:p>
    <w:p w14:paraId="71394EE8" w14:textId="38427661" w:rsidR="003868F8" w:rsidRDefault="003868F8" w:rsidP="00A95F0C">
      <w:r>
        <w:t xml:space="preserve">Johanna: Somessa ääriajattelut (mm. </w:t>
      </w:r>
      <w:proofErr w:type="spellStart"/>
      <w:r>
        <w:t>manosfääri</w:t>
      </w:r>
      <w:proofErr w:type="spellEnd"/>
      <w:r>
        <w:t>) leviävät. Onko kirjastolla mitään mediakasvatuksellista tapaa käsitellä näitä ilmiöitä?</w:t>
      </w:r>
    </w:p>
    <w:p w14:paraId="135335FE" w14:textId="273A0C79" w:rsidR="008F5E43" w:rsidRPr="008F5E43" w:rsidRDefault="008F5E43" w:rsidP="00A95F0C">
      <w:r>
        <w:t xml:space="preserve">Marjo: Kirjastoseuran jäsenkoulutuksessa </w:t>
      </w:r>
      <w:r>
        <w:rPr>
          <w:i/>
          <w:iCs/>
        </w:rPr>
        <w:t>Vastapuheella vihapuhetta vastaan</w:t>
      </w:r>
      <w:r>
        <w:t xml:space="preserve"> käsiteltiin vasta näitä teemoja</w:t>
      </w:r>
      <w:r w:rsidR="008A3E06">
        <w:t xml:space="preserve">. Katsotaan, voisiko näitä materiaaleja hyödyntää. </w:t>
      </w:r>
      <w:r w:rsidR="007A0CCA">
        <w:t>Tätä voisi ehkä käsitellä yhdessä myös digiverkoston kanssa?</w:t>
      </w:r>
      <w:r w:rsidR="00940A7D">
        <w:t xml:space="preserve"> Tampereella ollut pohdinnassa seiskojen ja kasien tiedonhaun opastusten uudistaminen</w:t>
      </w:r>
      <w:r w:rsidR="00D80DA8">
        <w:t xml:space="preserve"> vastaamaan vielä enemmän tämän päivän tarpeisiin. </w:t>
      </w:r>
    </w:p>
    <w:p w14:paraId="02A9E01F" w14:textId="77777777" w:rsidR="00447CCC" w:rsidRDefault="00447CCC" w:rsidP="00447CCC">
      <w:pPr>
        <w:pStyle w:val="Eivli"/>
      </w:pPr>
    </w:p>
    <w:p w14:paraId="028410BF" w14:textId="5CE412E9" w:rsidR="00447CCC" w:rsidRDefault="00447CCC" w:rsidP="00447CCC">
      <w:pPr>
        <w:pStyle w:val="Eivli"/>
      </w:pPr>
      <w:r>
        <w:t>Verkoston 2027 tavoitteet</w:t>
      </w:r>
    </w:p>
    <w:p w14:paraId="6EA7FB42" w14:textId="403F7139" w:rsidR="006E0317" w:rsidRDefault="006E0317" w:rsidP="006E0317">
      <w:r>
        <w:t xml:space="preserve">Verkostojen yhteiseksi tavoitteeksi valittu toukokuun verkostokahveilla </w:t>
      </w:r>
      <w:r w:rsidRPr="00261566">
        <w:rPr>
          <w:i/>
          <w:iCs/>
        </w:rPr>
        <w:t>Yhteinen suunta</w:t>
      </w:r>
      <w:r>
        <w:t>. Toiveena kirkastaa paikallista yhteistyötä ja selkeyttää vastuita, tavoitteita ja rakenteita</w:t>
      </w:r>
      <w:r w:rsidR="00AD4B4F">
        <w:t xml:space="preserve">. Tärkeää huomioida </w:t>
      </w:r>
      <w:r w:rsidR="00AD4B4F">
        <w:lastRenderedPageBreak/>
        <w:t>myös ohjaavat asiakirjat, kuten kuntien strategiat, lukutaito-ohjelmat ja muut kirjastopoliittiset asiakirjat.</w:t>
      </w:r>
    </w:p>
    <w:p w14:paraId="64580958" w14:textId="4F698251" w:rsidR="006E0317" w:rsidRDefault="006E0317" w:rsidP="00D44805">
      <w:pPr>
        <w:pStyle w:val="Luettelokappale"/>
        <w:numPr>
          <w:ilvl w:val="0"/>
          <w:numId w:val="6"/>
        </w:numPr>
      </w:pPr>
      <w:r>
        <w:t>Yhteinen suunta kunnan sisällä eri palvelualueiden välillä, miten sitä voitaisiin tukea?</w:t>
      </w:r>
    </w:p>
    <w:p w14:paraId="16A62E4D" w14:textId="07001C36" w:rsidR="00CA7B95" w:rsidRDefault="00186DAC" w:rsidP="00D44805">
      <w:pPr>
        <w:pStyle w:val="Luettelokappale"/>
        <w:numPr>
          <w:ilvl w:val="0"/>
          <w:numId w:val="6"/>
        </w:numPr>
      </w:pPr>
      <w:r>
        <w:t xml:space="preserve">Muuramessa tuore lukutaitostrategia, johon nimettiin vastuuhenkilö kunnassa. Henkilö kuitenkin lähti eikä hänen tilalleen palkata enää uutta henkilöä. </w:t>
      </w:r>
    </w:p>
    <w:p w14:paraId="7885B02A" w14:textId="14213A5D" w:rsidR="00D73FEE" w:rsidRDefault="00F47DDC" w:rsidP="006E0317">
      <w:r>
        <w:t>Verkostokahvien toteutus ja nimeäminen vuonna 2027</w:t>
      </w:r>
      <w:r w:rsidR="00192810">
        <w:t>.</w:t>
      </w:r>
      <w:r w:rsidR="00157B4D">
        <w:t xml:space="preserve"> Jatketaanko </w:t>
      </w:r>
      <w:r w:rsidR="00F23853">
        <w:t>samalla mallilla, tuntuuko konsepti, nimi ja toteutus omalta?</w:t>
      </w:r>
    </w:p>
    <w:p w14:paraId="2CD6503A" w14:textId="32FE356A" w:rsidR="00192810" w:rsidRDefault="00192810" w:rsidP="00D44805">
      <w:pPr>
        <w:pStyle w:val="Luettelokappale"/>
        <w:numPr>
          <w:ilvl w:val="0"/>
          <w:numId w:val="7"/>
        </w:numPr>
      </w:pPr>
      <w:r>
        <w:t>Systemaattisuus hyvä, kun tietää etukäteen niin on helpompi aikatauluttaa.</w:t>
      </w:r>
    </w:p>
    <w:p w14:paraId="4036E301" w14:textId="7D05C34A" w:rsidR="00192810" w:rsidRDefault="00192810" w:rsidP="00D44805">
      <w:pPr>
        <w:pStyle w:val="Luettelokappale"/>
        <w:numPr>
          <w:ilvl w:val="0"/>
          <w:numId w:val="7"/>
        </w:numPr>
      </w:pPr>
      <w:r>
        <w:t>Parit</w:t>
      </w:r>
      <w:r w:rsidR="00D44805">
        <w:t xml:space="preserve"> kahvit</w:t>
      </w:r>
      <w:r>
        <w:t xml:space="preserve"> per verkosto</w:t>
      </w:r>
      <w:r w:rsidR="00AB3C78">
        <w:t xml:space="preserve"> on hyvä tahti, ei työllistä</w:t>
      </w:r>
      <w:r w:rsidR="00D44805">
        <w:t xml:space="preserve"> liikaa</w:t>
      </w:r>
      <w:r w:rsidR="00AB3C78">
        <w:t>. Voisiko olla</w:t>
      </w:r>
      <w:r w:rsidR="00D44805">
        <w:t xml:space="preserve"> nimeltään vaikkapa</w:t>
      </w:r>
      <w:r w:rsidR="00AB3C78">
        <w:t xml:space="preserve"> ”</w:t>
      </w:r>
      <w:proofErr w:type="spellStart"/>
      <w:r w:rsidR="00AB3C78">
        <w:t>AKEn</w:t>
      </w:r>
      <w:proofErr w:type="spellEnd"/>
      <w:r w:rsidR="00AB3C78">
        <w:t xml:space="preserve"> aamukahvit”?</w:t>
      </w:r>
    </w:p>
    <w:p w14:paraId="1E4BB9D9" w14:textId="079239AD" w:rsidR="00DE5A05" w:rsidRDefault="00CB089F" w:rsidP="006E0317">
      <w:r>
        <w:t xml:space="preserve">Verkostopäivä 2027. Viime vuonna oltiin Juupajoella </w:t>
      </w:r>
      <w:proofErr w:type="spellStart"/>
      <w:r>
        <w:t>lanu</w:t>
      </w:r>
      <w:proofErr w:type="spellEnd"/>
      <w:r>
        <w:t xml:space="preserve">-teemoissa ja tänä vuonna Keuruulla mediakasvatusteemoissa. Vuonna 2027 voisi olla </w:t>
      </w:r>
      <w:proofErr w:type="spellStart"/>
      <w:r>
        <w:t>esa</w:t>
      </w:r>
      <w:proofErr w:type="spellEnd"/>
      <w:r>
        <w:t>-</w:t>
      </w:r>
      <w:r w:rsidR="00247E7F">
        <w:t>verkoston</w:t>
      </w:r>
      <w:r w:rsidR="00701A5B">
        <w:t>,</w:t>
      </w:r>
      <w:r w:rsidR="00247E7F">
        <w:t xml:space="preserve"> eli esteettömyy</w:t>
      </w:r>
      <w:r w:rsidR="00701A5B">
        <w:t>den</w:t>
      </w:r>
      <w:r w:rsidR="00247E7F">
        <w:t xml:space="preserve"> ja saavutettavuu</w:t>
      </w:r>
      <w:r w:rsidR="00701A5B">
        <w:t xml:space="preserve">den </w:t>
      </w:r>
      <w:r w:rsidR="00247E7F">
        <w:t>teemoissa</w:t>
      </w:r>
      <w:r w:rsidR="00701A5B">
        <w:t xml:space="preserve"> jossain Pirkanmaalla.</w:t>
      </w:r>
      <w:r w:rsidR="00B802BF">
        <w:t xml:space="preserve"> Ehdotuksia sijainnista ja tapahtumapaikoista saa esittää!</w:t>
      </w:r>
      <w:r w:rsidR="00A37DB2">
        <w:t xml:space="preserve"> Miten Verkostopäivää voisi kehittää vielä enemmän siihen suuntaan, että se kutsuisi mukaan muita kuin verkostoissa toimivia henkilöitä?</w:t>
      </w:r>
    </w:p>
    <w:p w14:paraId="3D8B2CC0" w14:textId="6251F1D3" w:rsidR="00E269D6" w:rsidRPr="003B342A" w:rsidRDefault="00701A5B" w:rsidP="00D44805">
      <w:pPr>
        <w:pStyle w:val="Luettelokappale"/>
        <w:numPr>
          <w:ilvl w:val="0"/>
          <w:numId w:val="8"/>
        </w:numPr>
      </w:pPr>
      <w:r>
        <w:t>Kulkuyhteyksiin</w:t>
      </w:r>
      <w:r w:rsidR="00B2316F">
        <w:t xml:space="preserve"> hyvä kiinnittää huomiota jatkossakin.</w:t>
      </w:r>
      <w:r w:rsidR="003B342A">
        <w:t xml:space="preserve"> Turun AKE-alueella nimetty </w:t>
      </w:r>
      <w:r w:rsidR="003B342A" w:rsidRPr="00D44805">
        <w:rPr>
          <w:i/>
          <w:iCs/>
        </w:rPr>
        <w:t>verkoston ydin</w:t>
      </w:r>
      <w:r w:rsidR="003B342A">
        <w:t xml:space="preserve">, minkä lisäksi kaikki työntekijät kuuluvat verkostoon. </w:t>
      </w:r>
    </w:p>
    <w:p w14:paraId="53606086" w14:textId="77777777" w:rsidR="00447CCC" w:rsidRDefault="00447CCC" w:rsidP="00447CCC">
      <w:pPr>
        <w:pStyle w:val="Eivli"/>
      </w:pPr>
    </w:p>
    <w:p w14:paraId="1F83111C" w14:textId="24D0083E" w:rsidR="00447CCC" w:rsidRDefault="00447CCC" w:rsidP="00447CCC">
      <w:pPr>
        <w:pStyle w:val="Eivli"/>
      </w:pPr>
      <w:r>
        <w:t>Kirjakutsut tammikuussa, veto-/ohjelma-apua</w:t>
      </w:r>
    </w:p>
    <w:p w14:paraId="37925CBA" w14:textId="220B1258" w:rsidR="00447CCC" w:rsidRDefault="00881E42" w:rsidP="00791EA4">
      <w:r>
        <w:t xml:space="preserve">Tänä vuonna </w:t>
      </w:r>
      <w:r w:rsidR="00586486">
        <w:t xml:space="preserve">tilaisuudessa on varattu </w:t>
      </w:r>
      <w:r>
        <w:t xml:space="preserve">enemmän aikaa </w:t>
      </w:r>
      <w:r w:rsidR="00586486">
        <w:t xml:space="preserve">myös </w:t>
      </w:r>
      <w:r>
        <w:t>vapaamuotoiseen verkostoitumiseen</w:t>
      </w:r>
      <w:r w:rsidR="00586486">
        <w:t>.</w:t>
      </w:r>
      <w:r w:rsidR="00F86636">
        <w:t xml:space="preserve"> Mukana myös </w:t>
      </w:r>
      <w:r w:rsidR="00B3797D">
        <w:rPr>
          <w:i/>
          <w:iCs/>
        </w:rPr>
        <w:t>Osallistava ke</w:t>
      </w:r>
      <w:r w:rsidR="00421161">
        <w:rPr>
          <w:i/>
          <w:iCs/>
        </w:rPr>
        <w:t>sk</w:t>
      </w:r>
      <w:r w:rsidR="00B3797D">
        <w:rPr>
          <w:i/>
          <w:iCs/>
        </w:rPr>
        <w:t xml:space="preserve">ustelu </w:t>
      </w:r>
      <w:r w:rsidR="00B3797D">
        <w:t>-osio, jonka vetäjänä Marjo toimii.</w:t>
      </w:r>
      <w:r w:rsidR="00281E05">
        <w:t xml:space="preserve"> Keskustelun aiheita kirjallisuuteen liittyen voitaisiin pohtia verkoston kanssa yhdessä. </w:t>
      </w:r>
      <w:r w:rsidR="00066AE8">
        <w:t>Aiheena voisi olla esimerkiksi nuortenkirjallisuuden trendit</w:t>
      </w:r>
      <w:r w:rsidR="00CE5B19">
        <w:t xml:space="preserve"> tai kirjavinkkauksen hyvät käytännöt. </w:t>
      </w:r>
    </w:p>
    <w:p w14:paraId="79692089" w14:textId="3B9E5263" w:rsidR="007F2BD6" w:rsidRDefault="007F2BD6" w:rsidP="00343977">
      <w:pPr>
        <w:pStyle w:val="Luettelokappale"/>
        <w:numPr>
          <w:ilvl w:val="0"/>
          <w:numId w:val="8"/>
        </w:numPr>
      </w:pPr>
      <w:r>
        <w:t xml:space="preserve">Nuortenkirjallisuudessa </w:t>
      </w:r>
      <w:r w:rsidR="007B0D6A">
        <w:t>on</w:t>
      </w:r>
      <w:r>
        <w:t xml:space="preserve"> huomio</w:t>
      </w:r>
      <w:r w:rsidR="007B0D6A">
        <w:t xml:space="preserve"> kiinnittynyt</w:t>
      </w:r>
      <w:r>
        <w:t xml:space="preserve"> siihen, </w:t>
      </w:r>
      <w:r w:rsidR="00505B4F">
        <w:t>miten</w:t>
      </w:r>
      <w:r>
        <w:t xml:space="preserve"> </w:t>
      </w:r>
      <w:r w:rsidR="00B37268">
        <w:t>lukijaa ohjataan usein oikeaan tai moraaliseen toimintaan</w:t>
      </w:r>
      <w:r w:rsidR="00505B4F">
        <w:t xml:space="preserve"> esimerkiksi päähenkilön ajattelun tai toiminnan kuvaamisen kautta. </w:t>
      </w:r>
    </w:p>
    <w:p w14:paraId="20A4A536" w14:textId="43CB656C" w:rsidR="001F0915" w:rsidRDefault="001F0915" w:rsidP="007B0D6A">
      <w:pPr>
        <w:pStyle w:val="Luettelokappale"/>
        <w:numPr>
          <w:ilvl w:val="0"/>
          <w:numId w:val="8"/>
        </w:numPr>
      </w:pPr>
      <w:r>
        <w:lastRenderedPageBreak/>
        <w:t>Kuulostaa omasta lapsuudesta tutulta kasvatukselliselta otteelta, josta sittemmin on</w:t>
      </w:r>
      <w:r w:rsidR="00476B9D">
        <w:t xml:space="preserve"> enimmäkseen luovuttu. Onko kasvatuksellinen ote palaamassa lasten- ja nuortenkirjallisuuteen? </w:t>
      </w:r>
    </w:p>
    <w:p w14:paraId="00CE141C" w14:textId="33826819" w:rsidR="004E2FA6" w:rsidRDefault="004E2FA6" w:rsidP="007B0D6A">
      <w:pPr>
        <w:pStyle w:val="Luettelokappale"/>
        <w:numPr>
          <w:ilvl w:val="0"/>
          <w:numId w:val="8"/>
        </w:numPr>
      </w:pPr>
      <w:r>
        <w:t xml:space="preserve">Myös dekkareissa ja </w:t>
      </w:r>
      <w:proofErr w:type="spellStart"/>
      <w:r>
        <w:t>true</w:t>
      </w:r>
      <w:proofErr w:type="spellEnd"/>
      <w:r>
        <w:t xml:space="preserve"> </w:t>
      </w:r>
      <w:proofErr w:type="spellStart"/>
      <w:r>
        <w:t>crimessa</w:t>
      </w:r>
      <w:proofErr w:type="spellEnd"/>
      <w:r>
        <w:t xml:space="preserve"> paljon ”onnettoman tytön tarinoita”, nyt oli </w:t>
      </w:r>
      <w:proofErr w:type="gramStart"/>
      <w:r>
        <w:t>uutuus</w:t>
      </w:r>
      <w:proofErr w:type="gramEnd"/>
      <w:r>
        <w:t xml:space="preserve"> jossa oli nimenomaan poika kateissa. </w:t>
      </w:r>
      <w:r w:rsidR="00A732F2">
        <w:t xml:space="preserve">Teoksessa käsiteltiin sitä, miten koulukodin pojan kohtalo ei jaksa kauaa kiinnostaa ihmisiä. </w:t>
      </w:r>
    </w:p>
    <w:p w14:paraId="0BA7CAF8" w14:textId="27D56262" w:rsidR="00475DC0" w:rsidRDefault="00475DC0" w:rsidP="007B0D6A">
      <w:pPr>
        <w:pStyle w:val="Luettelokappale"/>
        <w:numPr>
          <w:ilvl w:val="0"/>
          <w:numId w:val="8"/>
        </w:numPr>
      </w:pPr>
      <w:r>
        <w:t>Millaisten ihmisten tarinoita kerrotaan? Tämä voisi olla hyvä apukysymys keskusteluun vähän lopullisesta aiheesta ja teemasta riippuen.</w:t>
      </w:r>
    </w:p>
    <w:p w14:paraId="754F7C21" w14:textId="402C1714" w:rsidR="00475DC0" w:rsidRDefault="00D94BFE" w:rsidP="007B0D6A">
      <w:pPr>
        <w:pStyle w:val="Luettelokappale"/>
        <w:numPr>
          <w:ilvl w:val="0"/>
          <w:numId w:val="8"/>
        </w:numPr>
      </w:pPr>
      <w:r>
        <w:t xml:space="preserve">Arkkityyppien </w:t>
      </w:r>
      <w:r w:rsidR="00D216E7">
        <w:t>muutokset kirjallisuudessa myös kiinnostavia.</w:t>
      </w:r>
    </w:p>
    <w:p w14:paraId="1C00B267" w14:textId="36815B01" w:rsidR="00D216E7" w:rsidRDefault="00D216E7" w:rsidP="007B0D6A">
      <w:pPr>
        <w:pStyle w:val="Luettelokappale"/>
        <w:numPr>
          <w:ilvl w:val="0"/>
          <w:numId w:val="8"/>
        </w:numPr>
      </w:pPr>
      <w:r>
        <w:t xml:space="preserve">Kirjakutsuilla aikaisemmin kustantamon edustaja ollut puhumassa siitä, miten nuortenkirjallisuudesta puuttuvat ”maaseutujen miehet”. Kirjoja kustannetaan vähän ja teemojen kohdalla täytyy tehdä valintaa, jolloin osa teemoista jää käsittelemättä tai yksi teema </w:t>
      </w:r>
      <w:proofErr w:type="spellStart"/>
      <w:r>
        <w:t>ylikorostuu</w:t>
      </w:r>
      <w:proofErr w:type="spellEnd"/>
      <w:r>
        <w:t xml:space="preserve">. </w:t>
      </w:r>
      <w:r w:rsidR="0072674F">
        <w:t>Kenen äänellä nuortenkirjoissa puhutaan? Minkälaista maailmankuvaa niissä luodaan?</w:t>
      </w:r>
      <w:r w:rsidR="00D608F1">
        <w:t xml:space="preserve"> Voi herättää kysymyksiä nuorilla siitä, miltä oma elämä näyttää ja miltä sen pitäisi näyttää? </w:t>
      </w:r>
    </w:p>
    <w:p w14:paraId="322AF1C2" w14:textId="664489F6" w:rsidR="005B1FE5" w:rsidRDefault="005B1FE5" w:rsidP="007B0D6A">
      <w:pPr>
        <w:pStyle w:val="Luettelokappale"/>
        <w:numPr>
          <w:ilvl w:val="0"/>
          <w:numId w:val="8"/>
        </w:numPr>
      </w:pPr>
      <w:r>
        <w:t>Maaseudulle sijoittuvia kirjoja</w:t>
      </w:r>
      <w:r w:rsidR="00AE5238">
        <w:t xml:space="preserve"> saatavilla harvakseltaan.</w:t>
      </w:r>
      <w:r w:rsidR="001B6CF1">
        <w:t xml:space="preserve"> Esimerkiksi </w:t>
      </w:r>
      <w:proofErr w:type="spellStart"/>
      <w:r w:rsidR="001B6CF1">
        <w:t>eräily</w:t>
      </w:r>
      <w:proofErr w:type="spellEnd"/>
      <w:r w:rsidR="001B6CF1">
        <w:t>, kalastus ja metsässä liikkuminen</w:t>
      </w:r>
      <w:r w:rsidR="00F50D77">
        <w:t xml:space="preserve"> voisi kiinnostaa maaseudun nuoria.</w:t>
      </w:r>
    </w:p>
    <w:p w14:paraId="651884A9" w14:textId="17852942" w:rsidR="00AE5238" w:rsidRDefault="00AE5238" w:rsidP="007B0D6A">
      <w:pPr>
        <w:pStyle w:val="Luettelokappale"/>
        <w:numPr>
          <w:ilvl w:val="0"/>
          <w:numId w:val="8"/>
        </w:numPr>
      </w:pPr>
      <w:r>
        <w:t>Kuvaako tämä myös nuortenkirjailijoita? Mitkä teemat ovat heille tuttuja?</w:t>
      </w:r>
    </w:p>
    <w:p w14:paraId="3F7F2D88" w14:textId="77777777" w:rsidR="00791EA4" w:rsidRDefault="00791EA4" w:rsidP="00791EA4"/>
    <w:p w14:paraId="0234141C" w14:textId="61110F2B" w:rsidR="00447CCC" w:rsidRDefault="00447CCC" w:rsidP="00447CCC">
      <w:pPr>
        <w:pStyle w:val="Eivli"/>
      </w:pPr>
      <w:proofErr w:type="spellStart"/>
      <w:r>
        <w:t>Motia</w:t>
      </w:r>
      <w:proofErr w:type="spellEnd"/>
      <w:r>
        <w:t xml:space="preserve">, </w:t>
      </w:r>
      <w:proofErr w:type="spellStart"/>
      <w:r>
        <w:t>jaksua</w:t>
      </w:r>
      <w:proofErr w:type="spellEnd"/>
      <w:r>
        <w:t xml:space="preserve"> ja aikaa -hankkeen lyhyt esittely</w:t>
      </w:r>
    </w:p>
    <w:p w14:paraId="2E6AEB52" w14:textId="04AB0F91" w:rsidR="009E62DA" w:rsidRDefault="00EC20C2" w:rsidP="00791EA4">
      <w:r>
        <w:t xml:space="preserve">Marjo kertoi </w:t>
      </w:r>
      <w:r w:rsidR="0002270E">
        <w:t>Tampereen ja Jyväskylän kaupunginkirjastojen yhtei</w:t>
      </w:r>
      <w:r>
        <w:t>sestä</w:t>
      </w:r>
      <w:r w:rsidR="0002270E">
        <w:t xml:space="preserve"> lukutaitohank</w:t>
      </w:r>
      <w:r>
        <w:t>keesta</w:t>
      </w:r>
      <w:r w:rsidR="0002270E">
        <w:t xml:space="preserve">. </w:t>
      </w:r>
      <w:r>
        <w:t>Hankkeen t</w:t>
      </w:r>
      <w:r w:rsidR="004304A9">
        <w:t>avoitteena tutkia kirjastojen lukutaitotoimien vaikuttavuutta</w:t>
      </w:r>
      <w:r w:rsidR="009E62DA">
        <w:t>, kehittää keinoja ja mittareita vaikuttavuuden seurantaan ja tehdä kokeiluja olemassa olevien kouluyhteistyösuunnitelmien puitteissa. Tämän pohjalta luodaan mitattava, asiakaskeskeinen ja pysyvä toimintamalli, jolla lukutaitotyön vaikutuksia voidaan seurata myös hankkeen jälkeen. Hankkeen kohderyhmänä ovat lapset ja nuoret.</w:t>
      </w:r>
      <w:r w:rsidR="00907C79">
        <w:t xml:space="preserve"> Mukana palvelumuotoilun yhteistyökumppani.</w:t>
      </w:r>
    </w:p>
    <w:p w14:paraId="6F056EE2" w14:textId="4867DFBB" w:rsidR="00B561B4" w:rsidRDefault="00B561B4" w:rsidP="00791EA4">
      <w:r>
        <w:t>Marjon esittelydiat lähetetään verkoston jäsenille.</w:t>
      </w:r>
    </w:p>
    <w:p w14:paraId="6441AC3E" w14:textId="77777777" w:rsidR="003D4B49" w:rsidRDefault="003D4B49" w:rsidP="00447CCC">
      <w:pPr>
        <w:pStyle w:val="Eivli"/>
      </w:pPr>
    </w:p>
    <w:p w14:paraId="436B9D0F" w14:textId="3067B282" w:rsidR="003D4B49" w:rsidRDefault="003D4B49" w:rsidP="00447CCC">
      <w:pPr>
        <w:pStyle w:val="Eivli"/>
      </w:pPr>
      <w:r>
        <w:t>Muut asiat</w:t>
      </w:r>
    </w:p>
    <w:p w14:paraId="3121CF0F" w14:textId="389131B5" w:rsidR="005A69F8" w:rsidRPr="00095A31" w:rsidRDefault="003F2B42" w:rsidP="00791EA4">
      <w:r>
        <w:t>Ei muita asioita.</w:t>
      </w:r>
    </w:p>
    <w:p w14:paraId="36D57041" w14:textId="351B2D62" w:rsidR="00B57CDA" w:rsidRDefault="00B57CDA" w:rsidP="00B57CDA">
      <w:pPr>
        <w:pStyle w:val="Eivli"/>
      </w:pPr>
      <w:r>
        <w:t>Seuraava kokous</w:t>
      </w:r>
      <w:r w:rsidR="00447CCC">
        <w:t xml:space="preserve"> </w:t>
      </w:r>
    </w:p>
    <w:p w14:paraId="5D51F9C2" w14:textId="1FD60ACD" w:rsidR="00447CCC" w:rsidRPr="00447CCC" w:rsidRDefault="00AC59D1" w:rsidP="00791EA4">
      <w:r>
        <w:t>Seuraava kokous pidetään marraskuussa, Marjo tekee kyselyn sopivasta ajankohdasta.</w:t>
      </w:r>
    </w:p>
    <w:sectPr w:rsidR="00447CCC" w:rsidRPr="00447CCC" w:rsidSect="00F52A3C">
      <w:headerReference w:type="even" r:id="rId8"/>
      <w:headerReference w:type="default" r:id="rId9"/>
      <w:footerReference w:type="default" r:id="rId10"/>
      <w:headerReference w:type="first" r:id="rId11"/>
      <w:pgSz w:w="12240" w:h="15840"/>
      <w:pgMar w:top="1417" w:right="1134" w:bottom="1417" w:left="1134" w:header="708" w:footer="283" w:gutter="0"/>
      <w:pgNumType w:chapStyle="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4A6C6" w14:textId="77777777" w:rsidR="00685C6E" w:rsidRDefault="00685C6E" w:rsidP="00FF7EC8">
      <w:pPr>
        <w:spacing w:after="0" w:line="240" w:lineRule="auto"/>
      </w:pPr>
      <w:r>
        <w:separator/>
      </w:r>
    </w:p>
  </w:endnote>
  <w:endnote w:type="continuationSeparator" w:id="0">
    <w:p w14:paraId="1F078739" w14:textId="77777777" w:rsidR="00685C6E" w:rsidRDefault="00685C6E" w:rsidP="00FF7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ra Sans">
    <w:charset w:val="00"/>
    <w:family w:val="swiss"/>
    <w:pitch w:val="variable"/>
    <w:sig w:usb0="600002FF"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ira Mono">
    <w:panose1 w:val="020B0509050000020004"/>
    <w:charset w:val="00"/>
    <w:family w:val="modern"/>
    <w:notTrueType/>
    <w:pitch w:val="fixed"/>
    <w:sig w:usb0="40000287" w:usb1="02003801"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2CD4F" w14:textId="77777777" w:rsidR="007A53E2" w:rsidRDefault="003529B6">
    <w:pPr>
      <w:pStyle w:val="Alatunniste"/>
    </w:pPr>
    <w:r>
      <w:rPr>
        <w:noProof/>
      </w:rPr>
      <w:ptab w:relativeTo="margin" w:alignment="left" w:leader="none"/>
    </w:r>
    <w:r w:rsidR="007A53E2">
      <w:rPr>
        <w:noProof/>
      </w:rPr>
      <w:drawing>
        <wp:inline distT="0" distB="0" distL="0" distR="0" wp14:anchorId="084E6F19" wp14:editId="4408BA9E">
          <wp:extent cx="1866900" cy="615748"/>
          <wp:effectExtent l="0" t="0" r="0" b="0"/>
          <wp:docPr id="35" name="Picture 3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889282" cy="623130"/>
                  </a:xfrm>
                  <a:prstGeom prst="rect">
                    <a:avLst/>
                  </a:prstGeom>
                </pic:spPr>
              </pic:pic>
            </a:graphicData>
          </a:graphic>
        </wp:inline>
      </w:drawing>
    </w:r>
    <w:r>
      <w:rPr>
        <w:noProof/>
      </w:rPr>
      <w:ptab w:relativeTo="margin" w:alignment="right" w:leader="none"/>
    </w:r>
    <w:r>
      <w:rPr>
        <w:noProof/>
      </w:rPr>
      <w:drawing>
        <wp:inline distT="0" distB="0" distL="0" distR="0" wp14:anchorId="1DEC2381" wp14:editId="071AD91E">
          <wp:extent cx="886625" cy="885825"/>
          <wp:effectExtent l="0" t="0" r="8890" b="0"/>
          <wp:docPr id="36" name="Picture 36"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897922" cy="897112"/>
                  </a:xfrm>
                  <a:prstGeom prst="rect">
                    <a:avLst/>
                  </a:prstGeom>
                </pic:spPr>
              </pic:pic>
            </a:graphicData>
          </a:graphic>
        </wp:inline>
      </w:drawing>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D5407" w14:textId="77777777" w:rsidR="00685C6E" w:rsidRDefault="00685C6E" w:rsidP="00FF7EC8">
      <w:pPr>
        <w:spacing w:after="0" w:line="240" w:lineRule="auto"/>
      </w:pPr>
      <w:r>
        <w:separator/>
      </w:r>
    </w:p>
  </w:footnote>
  <w:footnote w:type="continuationSeparator" w:id="0">
    <w:p w14:paraId="2398530E" w14:textId="77777777" w:rsidR="00685C6E" w:rsidRDefault="00685C6E" w:rsidP="00FF7E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48277" w14:textId="77777777" w:rsidR="0013238A" w:rsidRDefault="00685C6E">
    <w:pPr>
      <w:pStyle w:val="Yltunniste"/>
    </w:pPr>
    <w:r>
      <w:rPr>
        <w:noProof/>
      </w:rPr>
      <w:pict w14:anchorId="155785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31563" o:spid="_x0000_s1027" type="#_x0000_t75" alt="" style="position:absolute;margin-left:0;margin-top:0;width:654.95pt;height:926.05pt;z-index:-251657216;mso-wrap-edited:f;mso-width-percent:0;mso-height-percent:0;mso-position-horizontal:center;mso-position-horizontal-relative:margin;mso-position-vertical:center;mso-position-vertical-relative:margin;mso-width-percent:0;mso-height-percent:0" o:allowincell="f">
          <v:imagedata r:id="rId1" o:title="word_taust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15D0E" w14:textId="73D5C737" w:rsidR="0013238A" w:rsidRDefault="00685C6E">
    <w:pPr>
      <w:pStyle w:val="Yltunniste"/>
      <w:rPr>
        <w:noProof/>
      </w:rPr>
    </w:pPr>
    <w:r>
      <w:rPr>
        <w:noProof/>
      </w:rPr>
      <w:pict w14:anchorId="59AE21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31564" o:spid="_x0000_s1026" type="#_x0000_t75" alt="" style="position:absolute;margin-left:0;margin-top:0;width:654.95pt;height:926.05pt;z-index:-251656192;mso-wrap-edited:f;mso-width-percent:0;mso-height-percent:0;mso-position-horizontal:center;mso-position-horizontal-relative:margin;mso-position-vertical:center;mso-position-vertical-relative:margin;mso-width-percent:0;mso-height-percent:0" o:allowincell="f">
          <v:imagedata r:id="rId1" o:title="word_tausta"/>
          <w10:wrap anchorx="margin" anchory="margin"/>
        </v:shape>
      </w:pict>
    </w:r>
    <w:r w:rsidR="00447CCC">
      <w:rPr>
        <w:noProof/>
      </w:rPr>
      <w:t>Lanu-verkoston kokous</w:t>
    </w:r>
    <w:r w:rsidR="00F52A3C">
      <w:rPr>
        <w:noProof/>
      </w:rPr>
      <w:tab/>
    </w:r>
    <w:r w:rsidR="00F52A3C">
      <w:rPr>
        <w:noProof/>
      </w:rPr>
      <w:tab/>
    </w:r>
    <w:r w:rsidR="00F52A3C">
      <w:rPr>
        <w:noProof/>
      </w:rPr>
      <w:fldChar w:fldCharType="begin"/>
    </w:r>
    <w:r w:rsidR="00F52A3C">
      <w:rPr>
        <w:noProof/>
      </w:rPr>
      <w:instrText>PAGE   \* MERGEFORMAT</w:instrText>
    </w:r>
    <w:r w:rsidR="00F52A3C">
      <w:rPr>
        <w:noProof/>
      </w:rPr>
      <w:fldChar w:fldCharType="separate"/>
    </w:r>
    <w:r w:rsidR="00F52A3C">
      <w:rPr>
        <w:noProof/>
      </w:rPr>
      <w:t>1</w:t>
    </w:r>
    <w:r w:rsidR="00F52A3C">
      <w:rPr>
        <w:noProof/>
      </w:rPr>
      <w:fldChar w:fldCharType="end"/>
    </w:r>
  </w:p>
  <w:p w14:paraId="2D30EF5C" w14:textId="035D6E2C" w:rsidR="00081A03" w:rsidRDefault="00447CCC">
    <w:pPr>
      <w:pStyle w:val="Yltunniste"/>
      <w:rPr>
        <w:noProof/>
      </w:rPr>
    </w:pPr>
    <w:r>
      <w:rPr>
        <w:noProof/>
      </w:rPr>
      <w:t>24.9.2026 Teams</w:t>
    </w:r>
  </w:p>
  <w:p w14:paraId="4256ABC6" w14:textId="6702032B" w:rsidR="008548A6" w:rsidRDefault="002644A9">
    <w:pPr>
      <w:pStyle w:val="Yltunniste"/>
    </w:pPr>
    <w:r>
      <w:rPr>
        <w:noProof/>
      </w:rPr>
      <w:t>muistio</w:t>
    </w:r>
  </w:p>
  <w:p w14:paraId="7CBBB7BA" w14:textId="1A9AFA15" w:rsidR="002346C3" w:rsidRDefault="00B26EC7">
    <w:pPr>
      <w:pStyle w:val="Yltunniste"/>
    </w:pPr>
    <w:r>
      <w:t>Pasi Kangas</w:t>
    </w:r>
  </w:p>
  <w:p w14:paraId="48844C03" w14:textId="77777777" w:rsidR="002346C3" w:rsidRDefault="002346C3">
    <w:pPr>
      <w:pStyle w:val="Yltunniste"/>
    </w:pPr>
  </w:p>
  <w:p w14:paraId="1664E93B" w14:textId="3959FCCF" w:rsidR="002346C3" w:rsidRDefault="002346C3">
    <w:pPr>
      <w:pStyle w:val="Yltunniste"/>
    </w:pPr>
    <w:r>
      <w:tab/>
    </w:r>
    <w:r>
      <w:tab/>
    </w:r>
    <w:r w:rsidR="00F64C63">
      <w:fldChar w:fldCharType="begin"/>
    </w:r>
    <w:r w:rsidR="00F64C63">
      <w:instrText xml:space="preserve"> TIME \@ "d.M.yyyy" </w:instrText>
    </w:r>
    <w:r w:rsidR="00F64C63">
      <w:fldChar w:fldCharType="separate"/>
    </w:r>
    <w:r w:rsidR="00B71204">
      <w:rPr>
        <w:noProof/>
      </w:rPr>
      <w:t>5.10.2026</w:t>
    </w:r>
    <w:r w:rsidR="00F64C63">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1987C" w14:textId="77777777" w:rsidR="0013238A" w:rsidRDefault="00685C6E">
    <w:pPr>
      <w:pStyle w:val="Yltunniste"/>
    </w:pPr>
    <w:r>
      <w:rPr>
        <w:noProof/>
      </w:rPr>
      <w:pict w14:anchorId="2C0811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31562" o:spid="_x0000_s1025" type="#_x0000_t75" alt="" style="position:absolute;margin-left:0;margin-top:0;width:654.95pt;height:926.05pt;z-index:-251658240;mso-wrap-edited:f;mso-width-percent:0;mso-height-percent:0;mso-position-horizontal:center;mso-position-horizontal-relative:margin;mso-position-vertical:center;mso-position-vertical-relative:margin;mso-width-percent:0;mso-height-percent:0" o:allowincell="f">
          <v:imagedata r:id="rId1" o:title="word_taust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6C1"/>
    <w:multiLevelType w:val="hybridMultilevel"/>
    <w:tmpl w:val="FF32C6E4"/>
    <w:lvl w:ilvl="0" w:tplc="51D02C9E">
      <w:start w:val="17"/>
      <w:numFmt w:val="bullet"/>
      <w:lvlText w:val=""/>
      <w:lvlJc w:val="left"/>
      <w:pPr>
        <w:ind w:left="720" w:hanging="360"/>
      </w:pPr>
      <w:rPr>
        <w:rFonts w:ascii="Fira Sans" w:eastAsiaTheme="minorHAnsi" w:hAnsi="Fira San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CDC7FC2"/>
    <w:multiLevelType w:val="hybridMultilevel"/>
    <w:tmpl w:val="C0C623DA"/>
    <w:lvl w:ilvl="0" w:tplc="9AEE0F42">
      <w:start w:val="14"/>
      <w:numFmt w:val="bullet"/>
      <w:lvlText w:val="-"/>
      <w:lvlJc w:val="left"/>
      <w:pPr>
        <w:ind w:left="720" w:hanging="360"/>
      </w:pPr>
      <w:rPr>
        <w:rFonts w:ascii="Fira Sans" w:eastAsiaTheme="minorHAnsi" w:hAnsi="Fira Sans" w:cstheme="minorBid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2CBF4A10"/>
    <w:multiLevelType w:val="hybridMultilevel"/>
    <w:tmpl w:val="6B32F0A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357E6F74"/>
    <w:multiLevelType w:val="hybridMultilevel"/>
    <w:tmpl w:val="F59AB862"/>
    <w:lvl w:ilvl="0" w:tplc="305A4C5C">
      <w:numFmt w:val="bullet"/>
      <w:lvlText w:val="-"/>
      <w:lvlJc w:val="left"/>
      <w:pPr>
        <w:ind w:left="720" w:hanging="360"/>
      </w:pPr>
      <w:rPr>
        <w:rFonts w:ascii="Fira Sans" w:eastAsiaTheme="minorHAnsi" w:hAnsi="Fira San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510F7E59"/>
    <w:multiLevelType w:val="hybridMultilevel"/>
    <w:tmpl w:val="CE6C8220"/>
    <w:lvl w:ilvl="0" w:tplc="305A4C5C">
      <w:numFmt w:val="bullet"/>
      <w:lvlText w:val="-"/>
      <w:lvlJc w:val="left"/>
      <w:pPr>
        <w:ind w:left="720" w:hanging="360"/>
      </w:pPr>
      <w:rPr>
        <w:rFonts w:ascii="Fira Sans" w:eastAsiaTheme="minorHAnsi" w:hAnsi="Fira San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5822675B"/>
    <w:multiLevelType w:val="hybridMultilevel"/>
    <w:tmpl w:val="722A563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58DD4D56"/>
    <w:multiLevelType w:val="hybridMultilevel"/>
    <w:tmpl w:val="5E1CCB3A"/>
    <w:lvl w:ilvl="0" w:tplc="305A4C5C">
      <w:numFmt w:val="bullet"/>
      <w:lvlText w:val="-"/>
      <w:lvlJc w:val="left"/>
      <w:pPr>
        <w:ind w:left="720" w:hanging="360"/>
      </w:pPr>
      <w:rPr>
        <w:rFonts w:ascii="Fira Sans" w:eastAsiaTheme="minorHAnsi" w:hAnsi="Fira San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6E476E84"/>
    <w:multiLevelType w:val="hybridMultilevel"/>
    <w:tmpl w:val="8086F9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760980136">
    <w:abstractNumId w:val="4"/>
  </w:num>
  <w:num w:numId="2" w16cid:durableId="1550334776">
    <w:abstractNumId w:val="0"/>
  </w:num>
  <w:num w:numId="3" w16cid:durableId="53898011">
    <w:abstractNumId w:val="3"/>
  </w:num>
  <w:num w:numId="4" w16cid:durableId="696589627">
    <w:abstractNumId w:val="6"/>
  </w:num>
  <w:num w:numId="5" w16cid:durableId="1146312073">
    <w:abstractNumId w:val="1"/>
  </w:num>
  <w:num w:numId="6" w16cid:durableId="415368911">
    <w:abstractNumId w:val="5"/>
  </w:num>
  <w:num w:numId="7" w16cid:durableId="1781102047">
    <w:abstractNumId w:val="2"/>
  </w:num>
  <w:num w:numId="8" w16cid:durableId="20636288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8A6"/>
    <w:rsid w:val="00000E59"/>
    <w:rsid w:val="00010E61"/>
    <w:rsid w:val="00011CD7"/>
    <w:rsid w:val="0002270E"/>
    <w:rsid w:val="00037E9A"/>
    <w:rsid w:val="00046E79"/>
    <w:rsid w:val="00054DB0"/>
    <w:rsid w:val="0006529A"/>
    <w:rsid w:val="00066AE8"/>
    <w:rsid w:val="00081A03"/>
    <w:rsid w:val="00083AAD"/>
    <w:rsid w:val="00085134"/>
    <w:rsid w:val="000920FA"/>
    <w:rsid w:val="00093E9A"/>
    <w:rsid w:val="00095A31"/>
    <w:rsid w:val="000B4F99"/>
    <w:rsid w:val="000C018C"/>
    <w:rsid w:val="000D164C"/>
    <w:rsid w:val="000D30E1"/>
    <w:rsid w:val="000E3DE2"/>
    <w:rsid w:val="000F210E"/>
    <w:rsid w:val="00100142"/>
    <w:rsid w:val="00111B9E"/>
    <w:rsid w:val="0011551D"/>
    <w:rsid w:val="0012191B"/>
    <w:rsid w:val="0013238A"/>
    <w:rsid w:val="00147E62"/>
    <w:rsid w:val="00157B4D"/>
    <w:rsid w:val="00161B56"/>
    <w:rsid w:val="0016500D"/>
    <w:rsid w:val="0016669C"/>
    <w:rsid w:val="00177165"/>
    <w:rsid w:val="00185E71"/>
    <w:rsid w:val="00186DAC"/>
    <w:rsid w:val="00192810"/>
    <w:rsid w:val="001B6CF1"/>
    <w:rsid w:val="001C1CCF"/>
    <w:rsid w:val="001C2BB0"/>
    <w:rsid w:val="001E3EAF"/>
    <w:rsid w:val="001F0915"/>
    <w:rsid w:val="001F1E4E"/>
    <w:rsid w:val="0020417E"/>
    <w:rsid w:val="002048F0"/>
    <w:rsid w:val="002133C4"/>
    <w:rsid w:val="00214840"/>
    <w:rsid w:val="002266D2"/>
    <w:rsid w:val="00232608"/>
    <w:rsid w:val="002346C3"/>
    <w:rsid w:val="00237DA2"/>
    <w:rsid w:val="00241B0D"/>
    <w:rsid w:val="00247E7F"/>
    <w:rsid w:val="00261566"/>
    <w:rsid w:val="002643AD"/>
    <w:rsid w:val="002644A9"/>
    <w:rsid w:val="0027067C"/>
    <w:rsid w:val="00281E05"/>
    <w:rsid w:val="002842F9"/>
    <w:rsid w:val="002855F7"/>
    <w:rsid w:val="002A07A6"/>
    <w:rsid w:val="002A3715"/>
    <w:rsid w:val="002B388D"/>
    <w:rsid w:val="002B6E07"/>
    <w:rsid w:val="002C6577"/>
    <w:rsid w:val="002C7EE9"/>
    <w:rsid w:val="002D7982"/>
    <w:rsid w:val="002F2B84"/>
    <w:rsid w:val="003128DF"/>
    <w:rsid w:val="003232C4"/>
    <w:rsid w:val="00343977"/>
    <w:rsid w:val="00346C3B"/>
    <w:rsid w:val="003529B6"/>
    <w:rsid w:val="00381A8B"/>
    <w:rsid w:val="00381B28"/>
    <w:rsid w:val="00383D16"/>
    <w:rsid w:val="003868F8"/>
    <w:rsid w:val="00392260"/>
    <w:rsid w:val="00395ECA"/>
    <w:rsid w:val="003A53BC"/>
    <w:rsid w:val="003A6DE4"/>
    <w:rsid w:val="003B342A"/>
    <w:rsid w:val="003D170B"/>
    <w:rsid w:val="003D268A"/>
    <w:rsid w:val="003D3CB9"/>
    <w:rsid w:val="003D4B49"/>
    <w:rsid w:val="003F2B42"/>
    <w:rsid w:val="00421161"/>
    <w:rsid w:val="004304A9"/>
    <w:rsid w:val="004307B1"/>
    <w:rsid w:val="0044737E"/>
    <w:rsid w:val="00447CCC"/>
    <w:rsid w:val="004664B8"/>
    <w:rsid w:val="0047380B"/>
    <w:rsid w:val="00474B17"/>
    <w:rsid w:val="00475DC0"/>
    <w:rsid w:val="00476B9D"/>
    <w:rsid w:val="0048415B"/>
    <w:rsid w:val="004B0AC3"/>
    <w:rsid w:val="004C5A9A"/>
    <w:rsid w:val="004E2DDF"/>
    <w:rsid w:val="004E2FA6"/>
    <w:rsid w:val="004F62D6"/>
    <w:rsid w:val="005018C9"/>
    <w:rsid w:val="00505B4F"/>
    <w:rsid w:val="00514653"/>
    <w:rsid w:val="005151E9"/>
    <w:rsid w:val="00525528"/>
    <w:rsid w:val="00526F21"/>
    <w:rsid w:val="00527B30"/>
    <w:rsid w:val="00532A2A"/>
    <w:rsid w:val="005352A0"/>
    <w:rsid w:val="0055175B"/>
    <w:rsid w:val="005621EC"/>
    <w:rsid w:val="00566A7C"/>
    <w:rsid w:val="00573F87"/>
    <w:rsid w:val="00586486"/>
    <w:rsid w:val="00597B98"/>
    <w:rsid w:val="005A69F8"/>
    <w:rsid w:val="005B1FE5"/>
    <w:rsid w:val="005B237C"/>
    <w:rsid w:val="005E0980"/>
    <w:rsid w:val="005E3D79"/>
    <w:rsid w:val="005E63D4"/>
    <w:rsid w:val="00606640"/>
    <w:rsid w:val="006149E8"/>
    <w:rsid w:val="0063005F"/>
    <w:rsid w:val="006423F8"/>
    <w:rsid w:val="00645C2C"/>
    <w:rsid w:val="00656B76"/>
    <w:rsid w:val="00685C6E"/>
    <w:rsid w:val="00690064"/>
    <w:rsid w:val="006A02FD"/>
    <w:rsid w:val="006B2C27"/>
    <w:rsid w:val="006C1CEC"/>
    <w:rsid w:val="006C5630"/>
    <w:rsid w:val="006C60F9"/>
    <w:rsid w:val="006D717D"/>
    <w:rsid w:val="006E0317"/>
    <w:rsid w:val="006E2610"/>
    <w:rsid w:val="006E5843"/>
    <w:rsid w:val="006F4480"/>
    <w:rsid w:val="00701A5B"/>
    <w:rsid w:val="00707851"/>
    <w:rsid w:val="0071449F"/>
    <w:rsid w:val="0072674F"/>
    <w:rsid w:val="00741936"/>
    <w:rsid w:val="00741CF7"/>
    <w:rsid w:val="00772FE9"/>
    <w:rsid w:val="00781590"/>
    <w:rsid w:val="00783EAC"/>
    <w:rsid w:val="0079156D"/>
    <w:rsid w:val="00791EA4"/>
    <w:rsid w:val="0079504E"/>
    <w:rsid w:val="007A0CCA"/>
    <w:rsid w:val="007A2796"/>
    <w:rsid w:val="007A53E2"/>
    <w:rsid w:val="007A71DA"/>
    <w:rsid w:val="007A72B3"/>
    <w:rsid w:val="007B0D6A"/>
    <w:rsid w:val="007C37E4"/>
    <w:rsid w:val="007C579F"/>
    <w:rsid w:val="007D01A8"/>
    <w:rsid w:val="007D0EC6"/>
    <w:rsid w:val="007D2E29"/>
    <w:rsid w:val="007E433E"/>
    <w:rsid w:val="007F2BD6"/>
    <w:rsid w:val="00811BA3"/>
    <w:rsid w:val="00812F0B"/>
    <w:rsid w:val="00817C3A"/>
    <w:rsid w:val="008219D3"/>
    <w:rsid w:val="00822645"/>
    <w:rsid w:val="008233CC"/>
    <w:rsid w:val="008323C3"/>
    <w:rsid w:val="008548A6"/>
    <w:rsid w:val="00871E4E"/>
    <w:rsid w:val="00875D10"/>
    <w:rsid w:val="00881E42"/>
    <w:rsid w:val="00886DD9"/>
    <w:rsid w:val="0089051D"/>
    <w:rsid w:val="00890766"/>
    <w:rsid w:val="00895D13"/>
    <w:rsid w:val="008A00EB"/>
    <w:rsid w:val="008A17A1"/>
    <w:rsid w:val="008A1E19"/>
    <w:rsid w:val="008A3E06"/>
    <w:rsid w:val="008A6566"/>
    <w:rsid w:val="008B376C"/>
    <w:rsid w:val="008C48F9"/>
    <w:rsid w:val="008D1E55"/>
    <w:rsid w:val="008D3985"/>
    <w:rsid w:val="008E6A31"/>
    <w:rsid w:val="008F0350"/>
    <w:rsid w:val="008F5E43"/>
    <w:rsid w:val="00902DFD"/>
    <w:rsid w:val="00906892"/>
    <w:rsid w:val="00907C79"/>
    <w:rsid w:val="009124AA"/>
    <w:rsid w:val="009142C4"/>
    <w:rsid w:val="009172DE"/>
    <w:rsid w:val="00940A7D"/>
    <w:rsid w:val="009A2076"/>
    <w:rsid w:val="009A3F4D"/>
    <w:rsid w:val="009E62DA"/>
    <w:rsid w:val="00A018E0"/>
    <w:rsid w:val="00A06407"/>
    <w:rsid w:val="00A30D9B"/>
    <w:rsid w:val="00A332CF"/>
    <w:rsid w:val="00A34C1C"/>
    <w:rsid w:val="00A37DB2"/>
    <w:rsid w:val="00A52E75"/>
    <w:rsid w:val="00A62DE8"/>
    <w:rsid w:val="00A634D4"/>
    <w:rsid w:val="00A732F2"/>
    <w:rsid w:val="00A94A32"/>
    <w:rsid w:val="00A95F0C"/>
    <w:rsid w:val="00AA086A"/>
    <w:rsid w:val="00AA7DE0"/>
    <w:rsid w:val="00AB3C78"/>
    <w:rsid w:val="00AC02FB"/>
    <w:rsid w:val="00AC59D1"/>
    <w:rsid w:val="00AD19BF"/>
    <w:rsid w:val="00AD4B4F"/>
    <w:rsid w:val="00AE5238"/>
    <w:rsid w:val="00AF04F4"/>
    <w:rsid w:val="00AF6595"/>
    <w:rsid w:val="00B03E08"/>
    <w:rsid w:val="00B16D8B"/>
    <w:rsid w:val="00B2240D"/>
    <w:rsid w:val="00B2316F"/>
    <w:rsid w:val="00B238FF"/>
    <w:rsid w:val="00B25295"/>
    <w:rsid w:val="00B26EC7"/>
    <w:rsid w:val="00B360B4"/>
    <w:rsid w:val="00B37268"/>
    <w:rsid w:val="00B3797D"/>
    <w:rsid w:val="00B4162A"/>
    <w:rsid w:val="00B4230B"/>
    <w:rsid w:val="00B5057B"/>
    <w:rsid w:val="00B50C39"/>
    <w:rsid w:val="00B51083"/>
    <w:rsid w:val="00B561B4"/>
    <w:rsid w:val="00B57682"/>
    <w:rsid w:val="00B57CDA"/>
    <w:rsid w:val="00B6341E"/>
    <w:rsid w:val="00B677E3"/>
    <w:rsid w:val="00B71047"/>
    <w:rsid w:val="00B71204"/>
    <w:rsid w:val="00B735E9"/>
    <w:rsid w:val="00B802BF"/>
    <w:rsid w:val="00B82316"/>
    <w:rsid w:val="00B94D15"/>
    <w:rsid w:val="00BC5B62"/>
    <w:rsid w:val="00BF4558"/>
    <w:rsid w:val="00BF7D70"/>
    <w:rsid w:val="00C01D2F"/>
    <w:rsid w:val="00C05BAF"/>
    <w:rsid w:val="00C24497"/>
    <w:rsid w:val="00C45643"/>
    <w:rsid w:val="00C5373B"/>
    <w:rsid w:val="00C7659F"/>
    <w:rsid w:val="00C80FE8"/>
    <w:rsid w:val="00C96490"/>
    <w:rsid w:val="00CA7B95"/>
    <w:rsid w:val="00CB089F"/>
    <w:rsid w:val="00CB56AB"/>
    <w:rsid w:val="00CC6E47"/>
    <w:rsid w:val="00CE0047"/>
    <w:rsid w:val="00CE5B19"/>
    <w:rsid w:val="00CF23CF"/>
    <w:rsid w:val="00D216E7"/>
    <w:rsid w:val="00D25F8E"/>
    <w:rsid w:val="00D34257"/>
    <w:rsid w:val="00D42866"/>
    <w:rsid w:val="00D44805"/>
    <w:rsid w:val="00D51A15"/>
    <w:rsid w:val="00D51CCA"/>
    <w:rsid w:val="00D608F1"/>
    <w:rsid w:val="00D61C7E"/>
    <w:rsid w:val="00D73FEE"/>
    <w:rsid w:val="00D80DA8"/>
    <w:rsid w:val="00D822FB"/>
    <w:rsid w:val="00D86BD1"/>
    <w:rsid w:val="00D94418"/>
    <w:rsid w:val="00D94BFE"/>
    <w:rsid w:val="00DA4F29"/>
    <w:rsid w:val="00DA73A7"/>
    <w:rsid w:val="00DC2BBC"/>
    <w:rsid w:val="00DD19C0"/>
    <w:rsid w:val="00DD3E14"/>
    <w:rsid w:val="00DE0170"/>
    <w:rsid w:val="00DE5A05"/>
    <w:rsid w:val="00DF2565"/>
    <w:rsid w:val="00DF72BC"/>
    <w:rsid w:val="00E13197"/>
    <w:rsid w:val="00E162AA"/>
    <w:rsid w:val="00E269D6"/>
    <w:rsid w:val="00E46D49"/>
    <w:rsid w:val="00E516FC"/>
    <w:rsid w:val="00E80EE0"/>
    <w:rsid w:val="00E86A86"/>
    <w:rsid w:val="00E950CF"/>
    <w:rsid w:val="00E9524F"/>
    <w:rsid w:val="00EA0E57"/>
    <w:rsid w:val="00EA5BEC"/>
    <w:rsid w:val="00EA7E58"/>
    <w:rsid w:val="00EB2107"/>
    <w:rsid w:val="00EC20C2"/>
    <w:rsid w:val="00EC7197"/>
    <w:rsid w:val="00ED57A9"/>
    <w:rsid w:val="00EE1D16"/>
    <w:rsid w:val="00EE2C7D"/>
    <w:rsid w:val="00F02208"/>
    <w:rsid w:val="00F11E74"/>
    <w:rsid w:val="00F14332"/>
    <w:rsid w:val="00F23853"/>
    <w:rsid w:val="00F47DDC"/>
    <w:rsid w:val="00F50D77"/>
    <w:rsid w:val="00F52A3C"/>
    <w:rsid w:val="00F56F11"/>
    <w:rsid w:val="00F64C63"/>
    <w:rsid w:val="00F7190A"/>
    <w:rsid w:val="00F84952"/>
    <w:rsid w:val="00F86636"/>
    <w:rsid w:val="00FB7901"/>
    <w:rsid w:val="00FC6737"/>
    <w:rsid w:val="00FE573E"/>
    <w:rsid w:val="00FF42BA"/>
    <w:rsid w:val="00FF4E58"/>
    <w:rsid w:val="00FF5C4D"/>
    <w:rsid w:val="00FF72DB"/>
    <w:rsid w:val="00FF7EC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FB60E"/>
  <w15:chartTrackingRefBased/>
  <w15:docId w15:val="{2BF765F6-ECB9-4416-AA3C-148B48587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C7659F"/>
  </w:style>
  <w:style w:type="paragraph" w:styleId="Otsikko1">
    <w:name w:val="heading 1"/>
    <w:basedOn w:val="Normaali"/>
    <w:next w:val="Normaali"/>
    <w:link w:val="Otsikko1Char"/>
    <w:uiPriority w:val="9"/>
    <w:qFormat/>
    <w:rsid w:val="00E9524F"/>
    <w:pPr>
      <w:keepNext/>
      <w:keepLines/>
      <w:spacing w:before="240" w:after="0"/>
      <w:outlineLvl w:val="0"/>
    </w:pPr>
    <w:rPr>
      <w:rFonts w:asciiTheme="majorHAnsi" w:eastAsiaTheme="majorEastAsia" w:hAnsiTheme="majorHAnsi" w:cstheme="majorBidi"/>
      <w:color w:val="188591" w:themeColor="accent1" w:themeShade="BF"/>
      <w:sz w:val="32"/>
      <w:szCs w:val="32"/>
    </w:rPr>
  </w:style>
  <w:style w:type="paragraph" w:styleId="Otsikko2">
    <w:name w:val="heading 2"/>
    <w:basedOn w:val="Normaali"/>
    <w:next w:val="Normaali"/>
    <w:link w:val="Otsikko2Char"/>
    <w:autoRedefine/>
    <w:uiPriority w:val="9"/>
    <w:unhideWhenUsed/>
    <w:rsid w:val="0006529A"/>
    <w:pPr>
      <w:keepNext/>
      <w:keepLines/>
      <w:spacing w:before="40" w:after="0"/>
      <w:outlineLvl w:val="1"/>
    </w:pPr>
    <w:rPr>
      <w:rFonts w:asciiTheme="majorHAnsi" w:eastAsiaTheme="majorEastAsia" w:hAnsiTheme="majorHAnsi" w:cstheme="majorBidi"/>
      <w:color w:val="105961" w:themeColor="accent1" w:themeShade="80"/>
      <w:sz w:val="26"/>
      <w:szCs w:val="26"/>
    </w:rPr>
  </w:style>
  <w:style w:type="paragraph" w:styleId="Otsikko3">
    <w:name w:val="heading 3"/>
    <w:basedOn w:val="Normaali"/>
    <w:next w:val="Normaali"/>
    <w:link w:val="Otsikko3Char"/>
    <w:uiPriority w:val="9"/>
    <w:unhideWhenUsed/>
    <w:qFormat/>
    <w:rsid w:val="004F62D6"/>
    <w:pPr>
      <w:keepNext/>
      <w:keepLines/>
      <w:spacing w:before="40" w:after="0"/>
      <w:outlineLvl w:val="2"/>
    </w:pPr>
    <w:rPr>
      <w:rFonts w:asciiTheme="majorHAnsi" w:eastAsiaTheme="majorEastAsia" w:hAnsiTheme="majorHAnsi" w:cstheme="majorBidi"/>
      <w:color w:val="105860" w:themeColor="accent1" w:themeShade="7F"/>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Otsikko">
    <w:name w:val="Title"/>
    <w:basedOn w:val="Normaali"/>
    <w:next w:val="Normaali"/>
    <w:link w:val="OtsikkoChar"/>
    <w:uiPriority w:val="10"/>
    <w:qFormat/>
    <w:rsid w:val="00E952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E9524F"/>
    <w:rPr>
      <w:rFonts w:asciiTheme="majorHAnsi" w:eastAsiaTheme="majorEastAsia" w:hAnsiTheme="majorHAnsi" w:cstheme="majorBidi"/>
      <w:spacing w:val="-10"/>
      <w:kern w:val="28"/>
      <w:sz w:val="56"/>
      <w:szCs w:val="56"/>
    </w:rPr>
  </w:style>
  <w:style w:type="character" w:customStyle="1" w:styleId="Otsikko1Char">
    <w:name w:val="Otsikko 1 Char"/>
    <w:basedOn w:val="Kappaleenoletusfontti"/>
    <w:link w:val="Otsikko1"/>
    <w:uiPriority w:val="9"/>
    <w:rsid w:val="00E9524F"/>
    <w:rPr>
      <w:rFonts w:asciiTheme="majorHAnsi" w:eastAsiaTheme="majorEastAsia" w:hAnsiTheme="majorHAnsi" w:cstheme="majorBidi"/>
      <w:color w:val="188591" w:themeColor="accent1" w:themeShade="BF"/>
      <w:sz w:val="32"/>
      <w:szCs w:val="32"/>
    </w:rPr>
  </w:style>
  <w:style w:type="paragraph" w:styleId="Yltunniste">
    <w:name w:val="header"/>
    <w:basedOn w:val="Normaali"/>
    <w:link w:val="YltunnisteChar"/>
    <w:uiPriority w:val="99"/>
    <w:unhideWhenUsed/>
    <w:rsid w:val="00FF7EC8"/>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FF7EC8"/>
  </w:style>
  <w:style w:type="paragraph" w:styleId="Alatunniste">
    <w:name w:val="footer"/>
    <w:basedOn w:val="Normaali"/>
    <w:link w:val="AlatunnisteChar"/>
    <w:uiPriority w:val="99"/>
    <w:unhideWhenUsed/>
    <w:rsid w:val="00FF7EC8"/>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FF7EC8"/>
  </w:style>
  <w:style w:type="character" w:customStyle="1" w:styleId="Otsikko2Char">
    <w:name w:val="Otsikko 2 Char"/>
    <w:basedOn w:val="Kappaleenoletusfontti"/>
    <w:link w:val="Otsikko2"/>
    <w:uiPriority w:val="9"/>
    <w:rsid w:val="0006529A"/>
    <w:rPr>
      <w:rFonts w:asciiTheme="majorHAnsi" w:eastAsiaTheme="majorEastAsia" w:hAnsiTheme="majorHAnsi" w:cstheme="majorBidi"/>
      <w:color w:val="105961" w:themeColor="accent1" w:themeShade="80"/>
      <w:sz w:val="26"/>
      <w:szCs w:val="26"/>
    </w:rPr>
  </w:style>
  <w:style w:type="paragraph" w:styleId="Luettelokappale">
    <w:name w:val="List Paragraph"/>
    <w:basedOn w:val="Normaali"/>
    <w:uiPriority w:val="34"/>
    <w:qFormat/>
    <w:rsid w:val="006E5843"/>
    <w:pPr>
      <w:ind w:left="720"/>
      <w:contextualSpacing/>
    </w:pPr>
  </w:style>
  <w:style w:type="character" w:styleId="Hyperlinkki">
    <w:name w:val="Hyperlink"/>
    <w:basedOn w:val="Kappaleenoletusfontti"/>
    <w:uiPriority w:val="99"/>
    <w:unhideWhenUsed/>
    <w:rsid w:val="00BF7D70"/>
    <w:rPr>
      <w:color w:val="536EC4" w:themeColor="text1" w:themeTint="80"/>
      <w:u w:val="single"/>
    </w:rPr>
  </w:style>
  <w:style w:type="character" w:styleId="Ratkaisematonmaininta">
    <w:name w:val="Unresolved Mention"/>
    <w:basedOn w:val="Kappaleenoletusfontti"/>
    <w:uiPriority w:val="99"/>
    <w:semiHidden/>
    <w:unhideWhenUsed/>
    <w:rsid w:val="0047380B"/>
    <w:rPr>
      <w:color w:val="605E5C"/>
      <w:shd w:val="clear" w:color="auto" w:fill="E1DFDD"/>
    </w:rPr>
  </w:style>
  <w:style w:type="character" w:customStyle="1" w:styleId="Otsikko3Char">
    <w:name w:val="Otsikko 3 Char"/>
    <w:basedOn w:val="Kappaleenoletusfontti"/>
    <w:link w:val="Otsikko3"/>
    <w:uiPriority w:val="9"/>
    <w:rsid w:val="004F62D6"/>
    <w:rPr>
      <w:rFonts w:asciiTheme="majorHAnsi" w:eastAsiaTheme="majorEastAsia" w:hAnsiTheme="majorHAnsi" w:cstheme="majorBidi"/>
      <w:color w:val="105860" w:themeColor="accent1" w:themeShade="7F"/>
      <w:sz w:val="24"/>
      <w:szCs w:val="24"/>
    </w:rPr>
  </w:style>
  <w:style w:type="paragraph" w:styleId="Eivli">
    <w:name w:val="No Spacing"/>
    <w:aliases w:val="Otsikko2"/>
    <w:basedOn w:val="Otsikko2"/>
    <w:uiPriority w:val="1"/>
    <w:qFormat/>
    <w:rsid w:val="00D822F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517010">
      <w:bodyDiv w:val="1"/>
      <w:marLeft w:val="0"/>
      <w:marRight w:val="0"/>
      <w:marTop w:val="0"/>
      <w:marBottom w:val="0"/>
      <w:divBdr>
        <w:top w:val="none" w:sz="0" w:space="0" w:color="auto"/>
        <w:left w:val="none" w:sz="0" w:space="0" w:color="auto"/>
        <w:bottom w:val="none" w:sz="0" w:space="0" w:color="auto"/>
        <w:right w:val="none" w:sz="0" w:space="0" w:color="auto"/>
      </w:divBdr>
    </w:div>
    <w:div w:id="509375814">
      <w:bodyDiv w:val="1"/>
      <w:marLeft w:val="0"/>
      <w:marRight w:val="0"/>
      <w:marTop w:val="0"/>
      <w:marBottom w:val="0"/>
      <w:divBdr>
        <w:top w:val="none" w:sz="0" w:space="0" w:color="auto"/>
        <w:left w:val="none" w:sz="0" w:space="0" w:color="auto"/>
        <w:bottom w:val="none" w:sz="0" w:space="0" w:color="auto"/>
        <w:right w:val="none" w:sz="0" w:space="0" w:color="auto"/>
      </w:divBdr>
      <w:divsChild>
        <w:div w:id="1518033846">
          <w:marLeft w:val="0"/>
          <w:marRight w:val="0"/>
          <w:marTop w:val="0"/>
          <w:marBottom w:val="0"/>
          <w:divBdr>
            <w:top w:val="none" w:sz="0" w:space="0" w:color="auto"/>
            <w:left w:val="none" w:sz="0" w:space="0" w:color="auto"/>
            <w:bottom w:val="none" w:sz="0" w:space="0" w:color="auto"/>
            <w:right w:val="none" w:sz="0" w:space="0" w:color="auto"/>
          </w:divBdr>
        </w:div>
        <w:div w:id="1975286962">
          <w:marLeft w:val="0"/>
          <w:marRight w:val="0"/>
          <w:marTop w:val="0"/>
          <w:marBottom w:val="0"/>
          <w:divBdr>
            <w:top w:val="none" w:sz="0" w:space="0" w:color="auto"/>
            <w:left w:val="none" w:sz="0" w:space="0" w:color="auto"/>
            <w:bottom w:val="none" w:sz="0" w:space="0" w:color="auto"/>
            <w:right w:val="none" w:sz="0" w:space="0" w:color="auto"/>
          </w:divBdr>
        </w:div>
        <w:div w:id="1622809699">
          <w:marLeft w:val="0"/>
          <w:marRight w:val="0"/>
          <w:marTop w:val="0"/>
          <w:marBottom w:val="0"/>
          <w:divBdr>
            <w:top w:val="none" w:sz="0" w:space="0" w:color="auto"/>
            <w:left w:val="none" w:sz="0" w:space="0" w:color="auto"/>
            <w:bottom w:val="none" w:sz="0" w:space="0" w:color="auto"/>
            <w:right w:val="none" w:sz="0" w:space="0" w:color="auto"/>
          </w:divBdr>
        </w:div>
        <w:div w:id="238364903">
          <w:marLeft w:val="0"/>
          <w:marRight w:val="0"/>
          <w:marTop w:val="0"/>
          <w:marBottom w:val="0"/>
          <w:divBdr>
            <w:top w:val="none" w:sz="0" w:space="0" w:color="auto"/>
            <w:left w:val="none" w:sz="0" w:space="0" w:color="auto"/>
            <w:bottom w:val="none" w:sz="0" w:space="0" w:color="auto"/>
            <w:right w:val="none" w:sz="0" w:space="0" w:color="auto"/>
          </w:divBdr>
        </w:div>
        <w:div w:id="1050883346">
          <w:marLeft w:val="0"/>
          <w:marRight w:val="0"/>
          <w:marTop w:val="0"/>
          <w:marBottom w:val="0"/>
          <w:divBdr>
            <w:top w:val="none" w:sz="0" w:space="0" w:color="auto"/>
            <w:left w:val="none" w:sz="0" w:space="0" w:color="auto"/>
            <w:bottom w:val="none" w:sz="0" w:space="0" w:color="auto"/>
            <w:right w:val="none" w:sz="0" w:space="0" w:color="auto"/>
          </w:divBdr>
        </w:div>
      </w:divsChild>
    </w:div>
    <w:div w:id="740754744">
      <w:bodyDiv w:val="1"/>
      <w:marLeft w:val="0"/>
      <w:marRight w:val="0"/>
      <w:marTop w:val="0"/>
      <w:marBottom w:val="0"/>
      <w:divBdr>
        <w:top w:val="none" w:sz="0" w:space="0" w:color="auto"/>
        <w:left w:val="none" w:sz="0" w:space="0" w:color="auto"/>
        <w:bottom w:val="none" w:sz="0" w:space="0" w:color="auto"/>
        <w:right w:val="none" w:sz="0" w:space="0" w:color="auto"/>
      </w:divBdr>
    </w:div>
    <w:div w:id="1157503352">
      <w:bodyDiv w:val="1"/>
      <w:marLeft w:val="0"/>
      <w:marRight w:val="0"/>
      <w:marTop w:val="0"/>
      <w:marBottom w:val="0"/>
      <w:divBdr>
        <w:top w:val="none" w:sz="0" w:space="0" w:color="auto"/>
        <w:left w:val="none" w:sz="0" w:space="0" w:color="auto"/>
        <w:bottom w:val="none" w:sz="0" w:space="0" w:color="auto"/>
        <w:right w:val="none" w:sz="0" w:space="0" w:color="auto"/>
      </w:divBdr>
    </w:div>
    <w:div w:id="1267687090">
      <w:bodyDiv w:val="1"/>
      <w:marLeft w:val="0"/>
      <w:marRight w:val="0"/>
      <w:marTop w:val="0"/>
      <w:marBottom w:val="0"/>
      <w:divBdr>
        <w:top w:val="none" w:sz="0" w:space="0" w:color="auto"/>
        <w:left w:val="none" w:sz="0" w:space="0" w:color="auto"/>
        <w:bottom w:val="none" w:sz="0" w:space="0" w:color="auto"/>
        <w:right w:val="none" w:sz="0" w:space="0" w:color="auto"/>
      </w:divBdr>
      <w:divsChild>
        <w:div w:id="2060936090">
          <w:marLeft w:val="0"/>
          <w:marRight w:val="0"/>
          <w:marTop w:val="0"/>
          <w:marBottom w:val="0"/>
          <w:divBdr>
            <w:top w:val="none" w:sz="0" w:space="0" w:color="auto"/>
            <w:left w:val="none" w:sz="0" w:space="0" w:color="auto"/>
            <w:bottom w:val="none" w:sz="0" w:space="0" w:color="auto"/>
            <w:right w:val="none" w:sz="0" w:space="0" w:color="auto"/>
          </w:divBdr>
        </w:div>
        <w:div w:id="1079446684">
          <w:marLeft w:val="0"/>
          <w:marRight w:val="0"/>
          <w:marTop w:val="0"/>
          <w:marBottom w:val="0"/>
          <w:divBdr>
            <w:top w:val="none" w:sz="0" w:space="0" w:color="auto"/>
            <w:left w:val="none" w:sz="0" w:space="0" w:color="auto"/>
            <w:bottom w:val="none" w:sz="0" w:space="0" w:color="auto"/>
            <w:right w:val="none" w:sz="0" w:space="0" w:color="auto"/>
          </w:divBdr>
        </w:div>
        <w:div w:id="958798374">
          <w:marLeft w:val="0"/>
          <w:marRight w:val="0"/>
          <w:marTop w:val="0"/>
          <w:marBottom w:val="0"/>
          <w:divBdr>
            <w:top w:val="none" w:sz="0" w:space="0" w:color="auto"/>
            <w:left w:val="none" w:sz="0" w:space="0" w:color="auto"/>
            <w:bottom w:val="none" w:sz="0" w:space="0" w:color="auto"/>
            <w:right w:val="none" w:sz="0" w:space="0" w:color="auto"/>
          </w:divBdr>
        </w:div>
        <w:div w:id="1141506088">
          <w:marLeft w:val="0"/>
          <w:marRight w:val="0"/>
          <w:marTop w:val="0"/>
          <w:marBottom w:val="0"/>
          <w:divBdr>
            <w:top w:val="none" w:sz="0" w:space="0" w:color="auto"/>
            <w:left w:val="none" w:sz="0" w:space="0" w:color="auto"/>
            <w:bottom w:val="none" w:sz="0" w:space="0" w:color="auto"/>
            <w:right w:val="none" w:sz="0" w:space="0" w:color="auto"/>
          </w:divBdr>
        </w:div>
        <w:div w:id="423572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agra\Downloads\akepike_word_pohja.dotx" TargetMode="External"/></Relationships>
</file>

<file path=word/theme/theme1.xml><?xml version="1.0" encoding="utf-8"?>
<a:theme xmlns:a="http://schemas.openxmlformats.org/drawingml/2006/main" name="Akepike_ppt_teema">
  <a:themeElements>
    <a:clrScheme name="akepike">
      <a:dk1>
        <a:srgbClr val="0D1326"/>
      </a:dk1>
      <a:lt1>
        <a:srgbClr val="FAFCFC"/>
      </a:lt1>
      <a:dk2>
        <a:srgbClr val="44546A"/>
      </a:dk2>
      <a:lt2>
        <a:srgbClr val="E7E6E6"/>
      </a:lt2>
      <a:accent1>
        <a:srgbClr val="21B2C3"/>
      </a:accent1>
      <a:accent2>
        <a:srgbClr val="BEEBED"/>
      </a:accent2>
      <a:accent3>
        <a:srgbClr val="51D3B9"/>
      </a:accent3>
      <a:accent4>
        <a:srgbClr val="C8FFAE"/>
      </a:accent4>
      <a:accent5>
        <a:srgbClr val="FFAA33"/>
      </a:accent5>
      <a:accent6>
        <a:srgbClr val="FFD191"/>
      </a:accent6>
      <a:hlink>
        <a:srgbClr val="799AD5"/>
      </a:hlink>
      <a:folHlink>
        <a:srgbClr val="C490AA"/>
      </a:folHlink>
    </a:clrScheme>
    <a:fontScheme name="akepike">
      <a:majorFont>
        <a:latin typeface="Fira Mono"/>
        <a:ea typeface=""/>
        <a:cs typeface=""/>
      </a:majorFont>
      <a:minorFont>
        <a:latin typeface="Fir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kepike_ppt_teema" id="{22459704-0146-4BF4-A50E-F45B835B3F91}" vid="{E620BFEA-29FA-4AD1-AA7D-A107401C470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87FB3-62C1-494A-8AEF-FF2B8EE53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akepike_word_pohja.dotx</Template>
  <TotalTime>119</TotalTime>
  <Pages>5</Pages>
  <Words>816</Words>
  <Characters>6611</Characters>
  <Application>Microsoft Office Word</Application>
  <DocSecurity>0</DocSecurity>
  <Lines>55</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Grahn Juliaana</dc:creator>
  <cp:keywords/>
  <dc:description/>
  <cp:lastModifiedBy>Kangas Pasi</cp:lastModifiedBy>
  <cp:revision>105</cp:revision>
  <dcterms:created xsi:type="dcterms:W3CDTF">2026-08-20T10:32:00Z</dcterms:created>
  <dcterms:modified xsi:type="dcterms:W3CDTF">2026-10-05T06:41:00Z</dcterms:modified>
</cp:coreProperties>
</file>