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8D03C" w14:textId="4F33831B" w:rsidR="008548A6" w:rsidRDefault="008548A6" w:rsidP="0006529A">
      <w:pPr>
        <w:pStyle w:val="Eivli"/>
      </w:pPr>
      <w:r w:rsidRPr="008323C3">
        <w:t>Osallistujat</w:t>
      </w:r>
    </w:p>
    <w:p w14:paraId="09502AD5" w14:textId="77777777" w:rsidR="00C658B1" w:rsidRDefault="00C658B1" w:rsidP="00F64C63">
      <w:pPr>
        <w:spacing w:after="0" w:line="240" w:lineRule="auto"/>
        <w:rPr>
          <w:color w:val="000000"/>
          <w:sz w:val="27"/>
          <w:szCs w:val="27"/>
        </w:rPr>
      </w:pPr>
    </w:p>
    <w:p w14:paraId="2628EA2E" w14:textId="77777777" w:rsidR="00A67843" w:rsidRPr="006A07A7" w:rsidRDefault="00A67843" w:rsidP="00A67843">
      <w:pPr>
        <w:spacing w:after="0" w:line="240" w:lineRule="auto"/>
        <w:rPr>
          <w:strike/>
          <w:color w:val="000000"/>
          <w:sz w:val="27"/>
          <w:szCs w:val="27"/>
        </w:rPr>
      </w:pPr>
      <w:r w:rsidRPr="006A07A7">
        <w:rPr>
          <w:strike/>
          <w:color w:val="000000"/>
          <w:sz w:val="27"/>
          <w:szCs w:val="27"/>
        </w:rPr>
        <w:t xml:space="preserve">Minna Bäckroos </w:t>
      </w:r>
    </w:p>
    <w:p w14:paraId="0AACBBE8" w14:textId="77777777" w:rsidR="00A67843" w:rsidRPr="00A67843" w:rsidRDefault="00A67843" w:rsidP="00A67843">
      <w:pPr>
        <w:spacing w:after="0" w:line="240" w:lineRule="auto"/>
        <w:rPr>
          <w:color w:val="000000"/>
          <w:sz w:val="27"/>
          <w:szCs w:val="27"/>
        </w:rPr>
      </w:pPr>
      <w:proofErr w:type="spellStart"/>
      <w:r w:rsidRPr="00A67843">
        <w:rPr>
          <w:color w:val="000000"/>
          <w:sz w:val="27"/>
          <w:szCs w:val="27"/>
        </w:rPr>
        <w:t>Marju</w:t>
      </w:r>
      <w:proofErr w:type="spellEnd"/>
      <w:r w:rsidRPr="00A67843">
        <w:rPr>
          <w:color w:val="000000"/>
          <w:sz w:val="27"/>
          <w:szCs w:val="27"/>
        </w:rPr>
        <w:t xml:space="preserve"> Grönholm</w:t>
      </w:r>
    </w:p>
    <w:p w14:paraId="1FB17AEA" w14:textId="6D0FD2DE" w:rsidR="00A67843" w:rsidRPr="00A67843" w:rsidRDefault="00A67843" w:rsidP="00A67843">
      <w:pPr>
        <w:spacing w:after="0" w:line="240" w:lineRule="auto"/>
        <w:rPr>
          <w:color w:val="000000"/>
          <w:sz w:val="27"/>
          <w:szCs w:val="27"/>
        </w:rPr>
      </w:pPr>
      <w:r w:rsidRPr="00A67843">
        <w:rPr>
          <w:color w:val="000000"/>
          <w:sz w:val="27"/>
          <w:szCs w:val="27"/>
        </w:rPr>
        <w:t xml:space="preserve">Pasi Kangas </w:t>
      </w:r>
      <w:r w:rsidR="00B976CA">
        <w:rPr>
          <w:color w:val="000000"/>
          <w:sz w:val="27"/>
          <w:szCs w:val="27"/>
        </w:rPr>
        <w:t>(sihteeri)</w:t>
      </w:r>
    </w:p>
    <w:p w14:paraId="76C52F5B" w14:textId="77777777" w:rsidR="00A67843" w:rsidRPr="00A67843" w:rsidRDefault="00A67843" w:rsidP="00A67843">
      <w:pPr>
        <w:spacing w:after="0" w:line="240" w:lineRule="auto"/>
        <w:rPr>
          <w:color w:val="000000"/>
          <w:sz w:val="27"/>
          <w:szCs w:val="27"/>
        </w:rPr>
      </w:pPr>
      <w:r w:rsidRPr="00A67843">
        <w:rPr>
          <w:color w:val="000000"/>
          <w:sz w:val="27"/>
          <w:szCs w:val="27"/>
        </w:rPr>
        <w:t>Iina Lehtiniemi</w:t>
      </w:r>
      <w:r w:rsidRPr="00A67843">
        <w:rPr>
          <w:rFonts w:ascii="Arial" w:hAnsi="Arial" w:cs="Arial"/>
          <w:color w:val="000000"/>
          <w:sz w:val="27"/>
          <w:szCs w:val="27"/>
        </w:rPr>
        <w:t> </w:t>
      </w:r>
      <w:r w:rsidRPr="00A67843">
        <w:rPr>
          <w:color w:val="000000"/>
          <w:sz w:val="27"/>
          <w:szCs w:val="27"/>
        </w:rPr>
        <w:t xml:space="preserve"> </w:t>
      </w:r>
    </w:p>
    <w:p w14:paraId="05B6B9C9" w14:textId="0A24EB89" w:rsidR="00A67843" w:rsidRPr="00A67843" w:rsidRDefault="00A67843" w:rsidP="00A67843">
      <w:pPr>
        <w:spacing w:after="0" w:line="240" w:lineRule="auto"/>
        <w:rPr>
          <w:color w:val="000000"/>
          <w:sz w:val="27"/>
          <w:szCs w:val="27"/>
        </w:rPr>
      </w:pPr>
      <w:r w:rsidRPr="00A67843">
        <w:rPr>
          <w:color w:val="000000"/>
          <w:sz w:val="27"/>
          <w:szCs w:val="27"/>
        </w:rPr>
        <w:t xml:space="preserve">Syksy </w:t>
      </w:r>
      <w:proofErr w:type="spellStart"/>
      <w:r w:rsidRPr="00A67843">
        <w:rPr>
          <w:color w:val="000000"/>
          <w:sz w:val="27"/>
          <w:szCs w:val="27"/>
        </w:rPr>
        <w:t>Siitari</w:t>
      </w:r>
      <w:proofErr w:type="spellEnd"/>
      <w:r w:rsidRPr="00A67843">
        <w:rPr>
          <w:color w:val="000000"/>
          <w:sz w:val="27"/>
          <w:szCs w:val="27"/>
        </w:rPr>
        <w:t xml:space="preserve"> </w:t>
      </w:r>
      <w:r w:rsidR="00B976CA">
        <w:rPr>
          <w:color w:val="000000"/>
          <w:sz w:val="27"/>
          <w:szCs w:val="27"/>
        </w:rPr>
        <w:t>(puheenjohtaja)</w:t>
      </w:r>
    </w:p>
    <w:p w14:paraId="4E021415" w14:textId="77777777" w:rsidR="00A67843" w:rsidRPr="00A67843" w:rsidRDefault="00A67843" w:rsidP="00A67843">
      <w:pPr>
        <w:spacing w:after="0" w:line="240" w:lineRule="auto"/>
        <w:rPr>
          <w:color w:val="000000"/>
          <w:sz w:val="27"/>
          <w:szCs w:val="27"/>
        </w:rPr>
      </w:pPr>
      <w:r w:rsidRPr="00A67843">
        <w:rPr>
          <w:color w:val="000000"/>
          <w:sz w:val="27"/>
          <w:szCs w:val="27"/>
        </w:rPr>
        <w:t>Katri Siltanen</w:t>
      </w:r>
    </w:p>
    <w:p w14:paraId="40C94F15" w14:textId="77777777" w:rsidR="00A67843" w:rsidRPr="00A67843" w:rsidRDefault="00A67843" w:rsidP="00A67843">
      <w:pPr>
        <w:spacing w:after="0" w:line="240" w:lineRule="auto"/>
        <w:rPr>
          <w:color w:val="000000"/>
          <w:sz w:val="27"/>
          <w:szCs w:val="27"/>
        </w:rPr>
      </w:pPr>
      <w:r w:rsidRPr="00A67843">
        <w:rPr>
          <w:color w:val="000000"/>
          <w:sz w:val="27"/>
          <w:szCs w:val="27"/>
        </w:rPr>
        <w:t>Merita Ronkainen</w:t>
      </w:r>
    </w:p>
    <w:p w14:paraId="7D38DBAB" w14:textId="05EBB039" w:rsidR="00C658B1" w:rsidRPr="006A07A7" w:rsidRDefault="00A67843" w:rsidP="00A67843">
      <w:pPr>
        <w:spacing w:after="0" w:line="240" w:lineRule="auto"/>
        <w:rPr>
          <w:strike/>
          <w:color w:val="000000"/>
          <w:sz w:val="27"/>
          <w:szCs w:val="27"/>
        </w:rPr>
      </w:pPr>
      <w:r w:rsidRPr="006A07A7">
        <w:rPr>
          <w:strike/>
          <w:color w:val="000000"/>
          <w:sz w:val="27"/>
          <w:szCs w:val="27"/>
        </w:rPr>
        <w:t>Outi Syväniemi</w:t>
      </w:r>
    </w:p>
    <w:p w14:paraId="11EDDC60" w14:textId="77777777" w:rsidR="00A67843" w:rsidRPr="008548A6" w:rsidRDefault="00A67843" w:rsidP="00A67843">
      <w:pPr>
        <w:spacing w:after="0" w:line="240" w:lineRule="auto"/>
      </w:pPr>
    </w:p>
    <w:p w14:paraId="08D4C790" w14:textId="1E30BF55" w:rsidR="00C658B1" w:rsidRDefault="00C658B1" w:rsidP="00C658B1">
      <w:pPr>
        <w:pStyle w:val="Eivli"/>
      </w:pPr>
      <w:r>
        <w:t>1. Kuulumiskierros</w:t>
      </w:r>
    </w:p>
    <w:p w14:paraId="1909A2DC" w14:textId="19AA3F3B" w:rsidR="005A69F8" w:rsidRDefault="0013696E" w:rsidP="005A69F8">
      <w:pPr>
        <w:spacing w:before="240"/>
      </w:pPr>
      <w:proofErr w:type="spellStart"/>
      <w:r>
        <w:t>Marju</w:t>
      </w:r>
      <w:proofErr w:type="spellEnd"/>
      <w:r>
        <w:t xml:space="preserve"> ja Iina: Omatoimikirjasto on auennut, avajaiset pidettiin 24.8. Hyvin on sujunut tähän asti. Omatoimikirjaston käyttö vaatii rekisteröinnin</w:t>
      </w:r>
      <w:r w:rsidR="005E02C2">
        <w:t xml:space="preserve">, jota edeltää käyttösääntöjen lukeminen ja kuittaus. </w:t>
      </w:r>
      <w:r w:rsidR="00750D91">
        <w:t>Harmillisesti</w:t>
      </w:r>
      <w:r w:rsidR="00F01F9A">
        <w:t xml:space="preserve"> avaaminen</w:t>
      </w:r>
      <w:r w:rsidR="00750D91">
        <w:t xml:space="preserve"> menee päällekkäin PIKI-kirjastokorttien </w:t>
      </w:r>
      <w:r w:rsidR="00396B5F">
        <w:t xml:space="preserve">tunnuslukujen </w:t>
      </w:r>
      <w:r w:rsidR="00260494">
        <w:t xml:space="preserve">uudistuksen kanssa. </w:t>
      </w:r>
      <w:r w:rsidR="00F01F9A">
        <w:t>Muissa uutisissa paikallislehti teki</w:t>
      </w:r>
      <w:r w:rsidR="00260494">
        <w:t xml:space="preserve"> jutun </w:t>
      </w:r>
      <w:r w:rsidR="00F01F9A">
        <w:t xml:space="preserve">kirjaston </w:t>
      </w:r>
      <w:r w:rsidR="00260494">
        <w:t xml:space="preserve">lukukoirasta. </w:t>
      </w:r>
    </w:p>
    <w:p w14:paraId="56A5D05B" w14:textId="3E4847BE" w:rsidR="00484546" w:rsidRDefault="00C041C5" w:rsidP="005A69F8">
      <w:pPr>
        <w:spacing w:before="240"/>
      </w:pPr>
      <w:r>
        <w:t xml:space="preserve">Merita: Eilen Tampereen </w:t>
      </w:r>
      <w:r w:rsidR="00F01F9A">
        <w:t>kaupungin</w:t>
      </w:r>
      <w:r>
        <w:t xml:space="preserve">kirjaston kuukausi-infossa esiteltiin </w:t>
      </w:r>
      <w:proofErr w:type="spellStart"/>
      <w:r>
        <w:t>nepsy</w:t>
      </w:r>
      <w:proofErr w:type="spellEnd"/>
      <w:r w:rsidR="00F01F9A">
        <w:t xml:space="preserve"> </w:t>
      </w:r>
      <w:proofErr w:type="gramStart"/>
      <w:r>
        <w:t>pop-</w:t>
      </w:r>
      <w:proofErr w:type="spellStart"/>
      <w:r>
        <w:t>up</w:t>
      </w:r>
      <w:proofErr w:type="spellEnd"/>
      <w:r w:rsidR="00F01F9A">
        <w:t xml:space="preserve"> </w:t>
      </w:r>
      <w:r>
        <w:t>-nurkkausta</w:t>
      </w:r>
      <w:proofErr w:type="gramEnd"/>
      <w:r>
        <w:t>, jota voi varata eri kirjastoihin käytettäväksi</w:t>
      </w:r>
      <w:r w:rsidR="00950A7E">
        <w:t xml:space="preserve">. Kaikkiin kirjastoihin ei ole mahdollista tehdä pysyvää </w:t>
      </w:r>
      <w:proofErr w:type="spellStart"/>
      <w:r w:rsidR="00950A7E">
        <w:t>nepsy</w:t>
      </w:r>
      <w:proofErr w:type="spellEnd"/>
      <w:r w:rsidR="00950A7E">
        <w:t>-nurkkausta, joten kiertävä välineistö vastaa tähän tarpeeseen.</w:t>
      </w:r>
      <w:r w:rsidR="00E31E60">
        <w:t xml:space="preserve"> Välineistö sisältää</w:t>
      </w:r>
      <w:r w:rsidR="00950A7E">
        <w:t xml:space="preserve"> </w:t>
      </w:r>
      <w:r w:rsidR="00E31E60">
        <w:t>p</w:t>
      </w:r>
      <w:r w:rsidR="00950A7E">
        <w:t>ainoeläimiä</w:t>
      </w:r>
      <w:r w:rsidR="00C62677">
        <w:t>, aistipalloja ja esineitä, nystyräpalloja, labyrinttejä, aistitelt</w:t>
      </w:r>
      <w:r w:rsidR="00E31E60">
        <w:t>an ja valomuna-projektorin.</w:t>
      </w:r>
      <w:r w:rsidR="00481372">
        <w:t xml:space="preserve"> Prosessissa huomattiin, että organisaatiosta puuttuu vastuuhenkilö näihin aiheisiin liittyen. </w:t>
      </w:r>
    </w:p>
    <w:p w14:paraId="0B8B46E0" w14:textId="3DEA984A" w:rsidR="00DF5548" w:rsidRDefault="00DF5548" w:rsidP="005A69F8">
      <w:pPr>
        <w:spacing w:before="240"/>
      </w:pPr>
      <w:r>
        <w:t>Katri: Selkolukupiiri jatkuu toista kautta</w:t>
      </w:r>
      <w:r w:rsidR="00BC5033">
        <w:t xml:space="preserve"> ja hienosti alkoi ensimmäinen kerta, 16 osallistujaa. Toimintaa pyöritetään perintörahojen turvin, joista maksetaan palkkio lukupiirin vetäjälle. Kylttityöpaja</w:t>
      </w:r>
      <w:r w:rsidR="00733D40">
        <w:t xml:space="preserve"> </w:t>
      </w:r>
      <w:r w:rsidR="00DE6C97">
        <w:t>luvassa lähiaikoina</w:t>
      </w:r>
      <w:r w:rsidR="00733D40">
        <w:t xml:space="preserve"> Jyväskylän pääkirjastossa</w:t>
      </w:r>
      <w:r w:rsidR="00DE6C97">
        <w:t>, tavoitteena selkeyttää opasteita</w:t>
      </w:r>
      <w:r w:rsidR="00733D40">
        <w:t xml:space="preserve">. Liettuassa työmatkalla viime viikon, lukupiiriasiantuntijana vetämässä työpajaa englanniksi. Tuli verkostoiduttua Euroopassa työskentelevien lukupiirityötä tekevien kirjastolaisten kesken. </w:t>
      </w:r>
      <w:r w:rsidR="00510C38">
        <w:t>Hyvä muistutus siitä, miten paljon Suomen kirjastoja arvostetaan muualla.</w:t>
      </w:r>
      <w:r w:rsidR="00171909">
        <w:t xml:space="preserve"> Työpajassa ammattimaiset järjestelyt: ammattimaiset valokuvaajat, videokuvaajat ja äänentoistosta vastaavat.</w:t>
      </w:r>
      <w:r w:rsidR="00F44F59">
        <w:t xml:space="preserve"> </w:t>
      </w:r>
      <w:r w:rsidR="00C23579">
        <w:t xml:space="preserve">Jyväskylässä </w:t>
      </w:r>
      <w:r w:rsidR="00C23579">
        <w:lastRenderedPageBreak/>
        <w:t>saatu myös vapaaehtoiskuvioita eteenpäin</w:t>
      </w:r>
      <w:r w:rsidR="00310209">
        <w:t>, toiminta on käynnistymässä taas aivan eri tavalla kuin aiemmin.</w:t>
      </w:r>
    </w:p>
    <w:p w14:paraId="62994F75" w14:textId="6584DF9A" w:rsidR="00DC7656" w:rsidRDefault="000279AD" w:rsidP="005A69F8">
      <w:pPr>
        <w:spacing w:before="240"/>
      </w:pPr>
      <w:r>
        <w:t xml:space="preserve">Pasi: </w:t>
      </w:r>
      <w:r w:rsidR="00DE6C97">
        <w:t xml:space="preserve">Mukana LVV:n opintomatkalla Oslon alueen kirjastoihin </w:t>
      </w:r>
      <w:r w:rsidR="00D02009">
        <w:t>14.–17.9. Inspiroiva matka, kannustan kaikkia hakemaan matkalle myös tulevina vuosina.</w:t>
      </w:r>
    </w:p>
    <w:p w14:paraId="758A9E5D" w14:textId="3D3FAE6C" w:rsidR="00661E82" w:rsidRDefault="00661E82" w:rsidP="005A69F8">
      <w:pPr>
        <w:spacing w:before="240"/>
      </w:pPr>
      <w:r>
        <w:t xml:space="preserve">Syksy: </w:t>
      </w:r>
      <w:r w:rsidR="00330468">
        <w:t>Omatoimi pääkirjastoon työn alla. Marraskuu</w:t>
      </w:r>
      <w:r w:rsidR="00C17814">
        <w:t xml:space="preserve">lle tähdätään avajaisia. </w:t>
      </w:r>
      <w:r w:rsidR="00C35626">
        <w:t>Kalusteita pohditaan parhaillaan.</w:t>
      </w:r>
    </w:p>
    <w:p w14:paraId="3636100C" w14:textId="77777777" w:rsidR="00F44F59" w:rsidRDefault="00F44F59" w:rsidP="005A69F8">
      <w:pPr>
        <w:spacing w:before="240"/>
      </w:pPr>
    </w:p>
    <w:p w14:paraId="09CB7315" w14:textId="47DB007F" w:rsidR="00C658B1" w:rsidRDefault="00A67843" w:rsidP="00C658B1">
      <w:pPr>
        <w:pStyle w:val="Eivli"/>
      </w:pPr>
      <w:r>
        <w:t>2</w:t>
      </w:r>
      <w:r w:rsidR="00C658B1">
        <w:t xml:space="preserve">. </w:t>
      </w:r>
      <w:r w:rsidR="00183840" w:rsidRPr="00183840">
        <w:t>Yleisten kirjastojen saavutettavuussuositus julkaistu!</w:t>
      </w:r>
    </w:p>
    <w:p w14:paraId="6A0C000C" w14:textId="77777777" w:rsidR="00537811" w:rsidRDefault="00537811" w:rsidP="00537811">
      <w:pPr>
        <w:spacing w:before="240"/>
      </w:pPr>
      <w:r>
        <w:t xml:space="preserve">Esa-verkoston huomiot ja kommentit pääsivät kiitettävästi mukaan (ks. 30.10.2025 muistio). </w:t>
      </w:r>
    </w:p>
    <w:p w14:paraId="2C2A5353" w14:textId="5B3DB9C1" w:rsidR="00537811" w:rsidRDefault="00537811" w:rsidP="00537811">
      <w:pPr>
        <w:spacing w:before="240"/>
      </w:pPr>
      <w:r>
        <w:t>Hyvä me!</w:t>
      </w:r>
    </w:p>
    <w:p w14:paraId="727099AD" w14:textId="3C588D1D" w:rsidR="00537811" w:rsidRPr="00537811" w:rsidRDefault="00537811" w:rsidP="00537811">
      <w:pPr>
        <w:spacing w:before="240"/>
      </w:pPr>
      <w:hyperlink r:id="rId8" w:tgtFrame="_blank" w:history="1">
        <w:r w:rsidRPr="00537811">
          <w:rPr>
            <w:rStyle w:val="Hyperlinkki"/>
          </w:rPr>
          <w:t>Yleisten kirjastojen saavutettavuussuositus julkaistu | Kirjastot.fi</w:t>
        </w:r>
      </w:hyperlink>
    </w:p>
    <w:p w14:paraId="64C47D54" w14:textId="77777777" w:rsidR="00537811" w:rsidRPr="00537811" w:rsidRDefault="00537811" w:rsidP="00537811">
      <w:pPr>
        <w:spacing w:before="240"/>
      </w:pPr>
      <w:hyperlink r:id="rId9" w:tgtFrame="_blank" w:history="1">
        <w:r w:rsidRPr="00537811">
          <w:rPr>
            <w:rStyle w:val="Hyperlinkki"/>
          </w:rPr>
          <w:t>Yleisten kirjastojen saavutettavuussuositus | Kuntaliitto.fi</w:t>
        </w:r>
      </w:hyperlink>
    </w:p>
    <w:p w14:paraId="5871FAB2" w14:textId="4AADCC38" w:rsidR="005A69F8" w:rsidRPr="002F222E" w:rsidRDefault="005A69F8" w:rsidP="005A69F8">
      <w:pPr>
        <w:spacing w:before="240"/>
      </w:pPr>
    </w:p>
    <w:p w14:paraId="3300BEE9" w14:textId="7F2D9088" w:rsidR="00FA1171" w:rsidRDefault="00A67843" w:rsidP="00FA1171">
      <w:pPr>
        <w:pStyle w:val="Eivli"/>
      </w:pPr>
      <w:r w:rsidRPr="002F222E">
        <w:t>3</w:t>
      </w:r>
      <w:r w:rsidR="00FA1171" w:rsidRPr="002F222E">
        <w:t xml:space="preserve">. </w:t>
      </w:r>
      <w:r w:rsidR="00183840">
        <w:t>Marraskuun verkostokahvit</w:t>
      </w:r>
    </w:p>
    <w:p w14:paraId="361CD1EA" w14:textId="77777777" w:rsidR="00183840" w:rsidRDefault="00183840" w:rsidP="00FA1171">
      <w:pPr>
        <w:pStyle w:val="Eivli"/>
      </w:pPr>
    </w:p>
    <w:p w14:paraId="4F06025F" w14:textId="0DF908C0" w:rsidR="00F70C71" w:rsidRDefault="00F70C71" w:rsidP="00183840">
      <w:r>
        <w:t>pe 27.1</w:t>
      </w:r>
      <w:r w:rsidR="0077376F">
        <w:t>1</w:t>
      </w:r>
      <w:r>
        <w:t xml:space="preserve">. </w:t>
      </w:r>
      <w:r w:rsidR="00B97C2D">
        <w:t xml:space="preserve">klo 10.15–11.15, aiheena Valkeakosken ja Äänekosken omatoimikirjastojen </w:t>
      </w:r>
      <w:r w:rsidR="00657444">
        <w:t>esteettömyys</w:t>
      </w:r>
      <w:r w:rsidR="00B97C2D">
        <w:t>.</w:t>
      </w:r>
    </w:p>
    <w:p w14:paraId="5DF83F66" w14:textId="2C5BBF81" w:rsidR="00E04154" w:rsidRDefault="00C02247" w:rsidP="00183840">
      <w:r>
        <w:t xml:space="preserve">Jos haluat mukaan </w:t>
      </w:r>
      <w:r w:rsidR="00B97C2D">
        <w:t>kahvien</w:t>
      </w:r>
      <w:r>
        <w:t xml:space="preserve"> esiintyjäporukkaan, ota yhteyttä verkoston puheenjohtaja Syksyyn</w:t>
      </w:r>
      <w:r w:rsidR="000F0E71">
        <w:t xml:space="preserve"> </w:t>
      </w:r>
      <w:r w:rsidR="00250B35">
        <w:t>ma 12.10. mennessä. Syksy kutsuu sen jälkeen esiintyjäporukan</w:t>
      </w:r>
      <w:r w:rsidR="00C15C1E">
        <w:t xml:space="preserve"> suunnittelupalaveriin.</w:t>
      </w:r>
    </w:p>
    <w:p w14:paraId="32E77753" w14:textId="2E1FA232" w:rsidR="00F70C71" w:rsidRDefault="00657444" w:rsidP="00183840">
      <w:r>
        <w:t xml:space="preserve">Pasi laittaa koulutusilmoitusluonnoksen kommentoitavaksi verkostolle. Kuvaus voisi olla jotain tähän tyyliin: </w:t>
      </w:r>
      <w:r w:rsidR="00F97847">
        <w:t>”Äänekoskelle</w:t>
      </w:r>
      <w:r w:rsidR="00AC5517">
        <w:t xml:space="preserve"> 80-luvun </w:t>
      </w:r>
      <w:r>
        <w:t>pää</w:t>
      </w:r>
      <w:r w:rsidR="00AC5517">
        <w:t>kirjastorakennukseen</w:t>
      </w:r>
      <w:r w:rsidR="00F97847">
        <w:t xml:space="preserve"> ja Valkeakoskelle </w:t>
      </w:r>
      <w:r w:rsidR="00AC5517">
        <w:t>2019</w:t>
      </w:r>
      <w:r w:rsidR="005E7B05">
        <w:t xml:space="preserve"> kauppakeskuksessa sijaitsevaan pääkirjastoon </w:t>
      </w:r>
      <w:r w:rsidR="00F97847">
        <w:t xml:space="preserve">avataan ja on avattu omatoimikirjastot vuonna 2026. </w:t>
      </w:r>
      <w:r w:rsidR="00B243EC">
        <w:t xml:space="preserve">Tule kuuntelemaan kokemuksia ja vinkkejä esteettömän omatoimikirjaston perustamiseen. Osallistujat voivat mielellään </w:t>
      </w:r>
      <w:r w:rsidR="001C0CD8">
        <w:t>jakaa myös omia kokemuksiaan aiheesta.”</w:t>
      </w:r>
    </w:p>
    <w:p w14:paraId="79E7816E" w14:textId="79041990" w:rsidR="004B41FD" w:rsidRDefault="004B41FD" w:rsidP="00183840">
      <w:r>
        <w:lastRenderedPageBreak/>
        <w:t xml:space="preserve">Tiivis esitys/alustus ja mahdollisimman paljon aikaa keskustelulle. </w:t>
      </w:r>
    </w:p>
    <w:p w14:paraId="57958CDE" w14:textId="772C5569" w:rsidR="00183840" w:rsidRDefault="00183840" w:rsidP="00183840">
      <w:pPr>
        <w:pStyle w:val="Eivli"/>
      </w:pPr>
      <w:r>
        <w:t>4. Vuoden 2027 suunnittelua</w:t>
      </w:r>
    </w:p>
    <w:p w14:paraId="28CE62C7" w14:textId="77777777" w:rsidR="00183840" w:rsidRDefault="00183840" w:rsidP="00183840">
      <w:pPr>
        <w:pStyle w:val="Eivli"/>
      </w:pPr>
    </w:p>
    <w:p w14:paraId="0CE3D83F" w14:textId="2EC23374" w:rsidR="003D5CE9" w:rsidRDefault="00C10E9C" w:rsidP="0081441D">
      <w:r>
        <w:t>Vuoden 2027 tavoite: Valitaanko</w:t>
      </w:r>
      <w:r w:rsidR="0081441D" w:rsidRPr="0081441D">
        <w:t xml:space="preserve"> Verkostokahveilla henkilöstön asettama Yhteinen suunta -tavoite vai oma eri, esim. Top</w:t>
      </w:r>
      <w:r w:rsidR="002F222E">
        <w:t>a</w:t>
      </w:r>
      <w:r w:rsidR="0081441D" w:rsidRPr="0081441D">
        <w:t>asia-pakan pohjalta?</w:t>
      </w:r>
    </w:p>
    <w:p w14:paraId="430C070B" w14:textId="22207A99" w:rsidR="00E35843" w:rsidRDefault="00BA4332" w:rsidP="00601E11">
      <w:pPr>
        <w:pStyle w:val="Luettelokappale"/>
        <w:numPr>
          <w:ilvl w:val="0"/>
          <w:numId w:val="8"/>
        </w:numPr>
      </w:pPr>
      <w:r>
        <w:t xml:space="preserve">Erilaisten paikallisten neuvostojen ja verkostojen hyödyntäminen sekä saavutettavuussuositus. Kaikki nämä ovat olemassa ja näin niitä voisi hyödyntää. </w:t>
      </w:r>
      <w:r w:rsidR="00841BEF">
        <w:t xml:space="preserve">Näin lisättäisiin yhdenvertaisuutta. </w:t>
      </w:r>
      <w:r w:rsidR="006F5F91">
        <w:t xml:space="preserve">Esimerkiksi </w:t>
      </w:r>
      <w:proofErr w:type="spellStart"/>
      <w:r w:rsidR="006F5F91">
        <w:t>nepsy</w:t>
      </w:r>
      <w:proofErr w:type="spellEnd"/>
      <w:r w:rsidR="006F5F91">
        <w:t xml:space="preserve">-yhteistyö jo Tampereella toimivaa. </w:t>
      </w:r>
      <w:r w:rsidR="004163E4">
        <w:t>Tästä paikallisesta yhteistyöstä ja yleisestä</w:t>
      </w:r>
      <w:r w:rsidR="000C1C48">
        <w:t xml:space="preserve"> suunnasta voisi saada ainakin yhden verkostokahvit aikaan ensi vuonna. </w:t>
      </w:r>
      <w:r w:rsidR="007C76EB">
        <w:t>Voisiko saavutettavuussuosituksen tekijöitä saada mukaan verkostokahveille?</w:t>
      </w:r>
    </w:p>
    <w:p w14:paraId="16771CA2" w14:textId="77777777" w:rsidR="00E50187" w:rsidRDefault="00E50187" w:rsidP="00E50187">
      <w:proofErr w:type="spellStart"/>
      <w:r>
        <w:t>PiKen</w:t>
      </w:r>
      <w:proofErr w:type="spellEnd"/>
      <w:r>
        <w:t xml:space="preserve"> Verkostopäivä 2027: Esa-teemat edellä?</w:t>
      </w:r>
    </w:p>
    <w:p w14:paraId="0363F142" w14:textId="611E2156" w:rsidR="00BB57B7" w:rsidRDefault="003639A7" w:rsidP="00BB57B7">
      <w:pPr>
        <w:pStyle w:val="Luettelokappale"/>
        <w:numPr>
          <w:ilvl w:val="0"/>
          <w:numId w:val="8"/>
        </w:numPr>
      </w:pPr>
      <w:r>
        <w:t>Pirkanmaalla toteutuvassa verkostopäivässä aiheena</w:t>
      </w:r>
      <w:r w:rsidR="00657444">
        <w:t xml:space="preserve"> voisi olla</w:t>
      </w:r>
      <w:r>
        <w:t xml:space="preserve"> esimerkiksi </w:t>
      </w:r>
      <w:r w:rsidR="000D65AA">
        <w:t xml:space="preserve">saavutettavuussuositus ja </w:t>
      </w:r>
      <w:proofErr w:type="spellStart"/>
      <w:r w:rsidR="00657444">
        <w:t>PiKe</w:t>
      </w:r>
      <w:proofErr w:type="spellEnd"/>
      <w:r w:rsidR="00657444">
        <w:t>-</w:t>
      </w:r>
      <w:r w:rsidR="000D65AA">
        <w:t xml:space="preserve">kirjastojen hyvät käytännöt. Iltapäivään mahdollisesti </w:t>
      </w:r>
      <w:r w:rsidR="00D02009">
        <w:t xml:space="preserve">rinnakkaiset </w:t>
      </w:r>
      <w:r w:rsidR="000D65AA">
        <w:t>työpaj</w:t>
      </w:r>
      <w:r w:rsidR="00D02009">
        <w:t>at</w:t>
      </w:r>
      <w:r w:rsidR="000D65AA">
        <w:t xml:space="preserve"> jokaiselta verkostolta. </w:t>
      </w:r>
    </w:p>
    <w:p w14:paraId="01DDAD5D" w14:textId="5647F03E" w:rsidR="00214CBD" w:rsidRDefault="00214CBD" w:rsidP="00BB57B7">
      <w:pPr>
        <w:pStyle w:val="Luettelokappale"/>
        <w:numPr>
          <w:ilvl w:val="0"/>
          <w:numId w:val="8"/>
        </w:numPr>
      </w:pPr>
      <w:r>
        <w:t>Verkostopäivä</w:t>
      </w:r>
      <w:r w:rsidR="004A56AB">
        <w:t>än osallistumisen kynnystä voisi madaltaa entisestään esimerkiksi pohtimalla verkostopäivän nimeämistä</w:t>
      </w:r>
      <w:r w:rsidR="00D02009">
        <w:t xml:space="preserve"> uudelleen.</w:t>
      </w:r>
    </w:p>
    <w:p w14:paraId="729230BD" w14:textId="77777777" w:rsidR="00E50187" w:rsidRDefault="00E50187" w:rsidP="00E50187">
      <w:r>
        <w:t>Verkostokahvien nimi</w:t>
      </w:r>
    </w:p>
    <w:p w14:paraId="7CFA2042" w14:textId="128BFA65" w:rsidR="000D65AA" w:rsidRDefault="004A56AB" w:rsidP="000D65AA">
      <w:pPr>
        <w:pStyle w:val="Luettelokappale"/>
        <w:numPr>
          <w:ilvl w:val="0"/>
          <w:numId w:val="8"/>
        </w:numPr>
      </w:pPr>
      <w:proofErr w:type="spellStart"/>
      <w:r>
        <w:t>Lanu</w:t>
      </w:r>
      <w:proofErr w:type="spellEnd"/>
      <w:r>
        <w:t xml:space="preserve">-kahvit, </w:t>
      </w:r>
      <w:proofErr w:type="gramStart"/>
      <w:r>
        <w:t>digi-kahvit</w:t>
      </w:r>
      <w:proofErr w:type="gramEnd"/>
      <w:r>
        <w:t xml:space="preserve"> ja </w:t>
      </w:r>
      <w:proofErr w:type="spellStart"/>
      <w:r>
        <w:t>esa</w:t>
      </w:r>
      <w:proofErr w:type="spellEnd"/>
      <w:r>
        <w:t>-kahvit?</w:t>
      </w:r>
      <w:r w:rsidR="009829D4">
        <w:t xml:space="preserve"> </w:t>
      </w:r>
      <w:proofErr w:type="spellStart"/>
      <w:r w:rsidR="009829D4">
        <w:t>Lanu</w:t>
      </w:r>
      <w:proofErr w:type="spellEnd"/>
      <w:r w:rsidR="009829D4">
        <w:t xml:space="preserve"> ja digi ovat alalle vakiintunutta termistöä, mutta </w:t>
      </w:r>
      <w:proofErr w:type="spellStart"/>
      <w:r w:rsidR="009829D4">
        <w:t>esa</w:t>
      </w:r>
      <w:proofErr w:type="spellEnd"/>
      <w:r w:rsidR="009829D4">
        <w:t xml:space="preserve"> ei välttämättä</w:t>
      </w:r>
      <w:r w:rsidR="00AF4650">
        <w:t xml:space="preserve">. </w:t>
      </w:r>
      <w:r w:rsidR="00311278">
        <w:t>Verkosto-sana saattaa olla pelottava, ikään kuin sitoudutaan</w:t>
      </w:r>
      <w:r w:rsidR="00780575">
        <w:t xml:space="preserve"> mukaan johonkin osallistumalla. </w:t>
      </w:r>
      <w:r w:rsidR="005346A6">
        <w:t>Jatketaan keskustelua AKE-tiimin ja verkostojen puheenjohtajien kesken ja palataan asiaan verkostojen vuoden viimeisissä kokouksissa marraskuussa.</w:t>
      </w:r>
    </w:p>
    <w:p w14:paraId="57A8B699" w14:textId="6D64C435" w:rsidR="00E50187" w:rsidRDefault="00E50187" w:rsidP="00E50187">
      <w:r>
        <w:t>Esa-verkoston kokouksista ensi vuonna</w:t>
      </w:r>
    </w:p>
    <w:p w14:paraId="788F3A64" w14:textId="3ACE752A" w:rsidR="005346A6" w:rsidRDefault="00D02009" w:rsidP="005346A6">
      <w:pPr>
        <w:pStyle w:val="Luettelokappale"/>
        <w:numPr>
          <w:ilvl w:val="0"/>
          <w:numId w:val="8"/>
        </w:numPr>
      </w:pPr>
      <w:r>
        <w:t>Sekä a</w:t>
      </w:r>
      <w:r w:rsidR="007129C2">
        <w:t xml:space="preserve">jankohtien haarukoimisessa </w:t>
      </w:r>
      <w:r>
        <w:t>jokaiselle kokoukselle että</w:t>
      </w:r>
      <w:r w:rsidR="007129C2">
        <w:t xml:space="preserve"> vakiintuneen päivän valinnassa on </w:t>
      </w:r>
      <w:r>
        <w:t xml:space="preserve">omat </w:t>
      </w:r>
      <w:r w:rsidR="007129C2">
        <w:t>haaste</w:t>
      </w:r>
      <w:r>
        <w:t>ensa</w:t>
      </w:r>
      <w:r w:rsidR="007129C2">
        <w:t>.</w:t>
      </w:r>
      <w:r w:rsidR="00FE4E81">
        <w:t xml:space="preserve"> Voisiko kauden viimeisessä kokouksessa katsoa </w:t>
      </w:r>
      <w:r>
        <w:t xml:space="preserve">aina </w:t>
      </w:r>
      <w:r w:rsidR="00FE4E81">
        <w:t>seuraavan kauden ajankohdat?</w:t>
      </w:r>
      <w:r>
        <w:t xml:space="preserve"> Kommentit:</w:t>
      </w:r>
    </w:p>
    <w:p w14:paraId="7BDF183E" w14:textId="59E0F247" w:rsidR="00FE4E81" w:rsidRDefault="00FE4E81" w:rsidP="00D02009">
      <w:pPr>
        <w:pStyle w:val="Luettelokappale"/>
        <w:numPr>
          <w:ilvl w:val="1"/>
          <w:numId w:val="8"/>
        </w:numPr>
      </w:pPr>
      <w:r>
        <w:lastRenderedPageBreak/>
        <w:t xml:space="preserve">Jos ajankohdat </w:t>
      </w:r>
      <w:proofErr w:type="gramStart"/>
      <w:r>
        <w:t>olisi</w:t>
      </w:r>
      <w:proofErr w:type="gramEnd"/>
      <w:r>
        <w:t xml:space="preserve"> etukäteen tiedossa, voisi siihen toivoa sopivaa työvuoroa. </w:t>
      </w:r>
      <w:r w:rsidR="00C011E5">
        <w:t>Haarukointi myös onnistuu</w:t>
      </w:r>
      <w:r w:rsidR="00957BE9">
        <w:t xml:space="preserve">. </w:t>
      </w:r>
    </w:p>
    <w:p w14:paraId="218C2323" w14:textId="1BC3AB7D" w:rsidR="00957BE9" w:rsidRDefault="00957BE9" w:rsidP="00D02009">
      <w:pPr>
        <w:pStyle w:val="Luettelokappale"/>
        <w:numPr>
          <w:ilvl w:val="1"/>
          <w:numId w:val="8"/>
        </w:numPr>
      </w:pPr>
      <w:r>
        <w:t xml:space="preserve">Molemmat </w:t>
      </w:r>
      <w:proofErr w:type="gramStart"/>
      <w:r>
        <w:t>käy</w:t>
      </w:r>
      <w:proofErr w:type="gramEnd"/>
      <w:r>
        <w:t xml:space="preserve">. Hyvissä ajoin tiedossa olevat päivämäärät </w:t>
      </w:r>
      <w:proofErr w:type="gramStart"/>
      <w:r>
        <w:t>on</w:t>
      </w:r>
      <w:proofErr w:type="gramEnd"/>
      <w:r>
        <w:t xml:space="preserve"> helpompi, työvuorot ovat tiedossa korkeintaan kaksi viikkoa etukäteen. </w:t>
      </w:r>
    </w:p>
    <w:p w14:paraId="17FE00F7" w14:textId="07A006CD" w:rsidR="00314310" w:rsidRDefault="00314310" w:rsidP="005346A6">
      <w:pPr>
        <w:pStyle w:val="Luettelokappale"/>
        <w:numPr>
          <w:ilvl w:val="0"/>
          <w:numId w:val="8"/>
        </w:numPr>
      </w:pPr>
      <w:r>
        <w:t>Tehdään keskustelun pohjalta päätös asiasta marraskuun kokouksessa.</w:t>
      </w:r>
    </w:p>
    <w:p w14:paraId="500E2229" w14:textId="5EC59D20" w:rsidR="001E33BF" w:rsidRPr="00FA1171" w:rsidRDefault="001E33BF" w:rsidP="005346A6">
      <w:pPr>
        <w:pStyle w:val="Luettelokappale"/>
        <w:numPr>
          <w:ilvl w:val="0"/>
          <w:numId w:val="8"/>
        </w:numPr>
      </w:pPr>
      <w:r>
        <w:t>Voisiko kokouksissa olla vierail</w:t>
      </w:r>
      <w:r w:rsidR="003556EC">
        <w:t>ijoita</w:t>
      </w:r>
      <w:r>
        <w:t xml:space="preserve"> silloin, kun kokousaikaa varataan</w:t>
      </w:r>
      <w:r w:rsidR="005C14E1">
        <w:t xml:space="preserve"> kaksi tuntia puolentoista tunnin sijaan?</w:t>
      </w:r>
      <w:r w:rsidR="00081E3C">
        <w:t xml:space="preserve"> </w:t>
      </w:r>
      <w:r w:rsidR="003556EC">
        <w:t>Kerran tai kaksi vuodessa esimerkiksi pitempien kokousten yhteydessä.</w:t>
      </w:r>
      <w:r w:rsidR="00D02009">
        <w:t xml:space="preserve"> Kannatettava idea.</w:t>
      </w:r>
      <w:r w:rsidR="003556EC">
        <w:t xml:space="preserve"> Palataan mahdollisiin vierailijoihin marraskuun kokouksessa.</w:t>
      </w:r>
    </w:p>
    <w:p w14:paraId="64E91FED" w14:textId="3EA8CF34" w:rsidR="00C658B1" w:rsidRPr="00E50187" w:rsidRDefault="00C658B1" w:rsidP="00C658B1">
      <w:pPr>
        <w:pStyle w:val="Eivli"/>
      </w:pPr>
    </w:p>
    <w:p w14:paraId="1C511D0D" w14:textId="1334A3A7" w:rsidR="00FA1171" w:rsidRDefault="00183840" w:rsidP="00FA1171">
      <w:pPr>
        <w:pStyle w:val="Eivli"/>
      </w:pPr>
      <w:r w:rsidRPr="00311278">
        <w:t>5</w:t>
      </w:r>
      <w:r w:rsidR="00FA1171" w:rsidRPr="00311278">
        <w:t xml:space="preserve">. </w:t>
      </w:r>
      <w:r w:rsidR="00FA1171" w:rsidRPr="00FA1171">
        <w:t>Verkostojen tavoite vuodelle 2026: Asiantuntijuuden jakaminen</w:t>
      </w:r>
    </w:p>
    <w:p w14:paraId="271B2429" w14:textId="77777777" w:rsidR="00FA1171" w:rsidRDefault="00FA1171" w:rsidP="00FA1171"/>
    <w:p w14:paraId="17D81FB4" w14:textId="77777777" w:rsidR="00FA1171" w:rsidRPr="00FA1171" w:rsidRDefault="00FA1171" w:rsidP="00FA1171">
      <w:pPr>
        <w:numPr>
          <w:ilvl w:val="0"/>
          <w:numId w:val="7"/>
        </w:numPr>
      </w:pPr>
      <w:r w:rsidRPr="00FA1171">
        <w:t xml:space="preserve">Millaista asiantuntijuuden jakamista verkostossa toivotaan tänä vuonna? (tilaisuudet, </w:t>
      </w:r>
      <w:proofErr w:type="spellStart"/>
      <w:r w:rsidRPr="00FA1171">
        <w:t>blogautukset</w:t>
      </w:r>
      <w:proofErr w:type="spellEnd"/>
      <w:r w:rsidRPr="00FA1171">
        <w:t>, muuta?)</w:t>
      </w:r>
    </w:p>
    <w:p w14:paraId="5945072B" w14:textId="77777777" w:rsidR="00FA1171" w:rsidRPr="00FA1171" w:rsidRDefault="00FA1171" w:rsidP="00FA1171">
      <w:pPr>
        <w:numPr>
          <w:ilvl w:val="0"/>
          <w:numId w:val="7"/>
        </w:numPr>
      </w:pPr>
      <w:r w:rsidRPr="00FA1171">
        <w:t>Verkostokahvien kaavaillut ajankohdat:</w:t>
      </w:r>
    </w:p>
    <w:p w14:paraId="4830E11A" w14:textId="77777777" w:rsidR="00FA1171" w:rsidRPr="00D9104F" w:rsidRDefault="00FA1171" w:rsidP="00FA1171">
      <w:pPr>
        <w:rPr>
          <w:strike/>
        </w:rPr>
      </w:pPr>
      <w:r w:rsidRPr="00D9104F">
        <w:rPr>
          <w:strike/>
        </w:rPr>
        <w:t>30.1.2026 klo 10.15-11.15 Yhteiset verkostokahvit AKE-tiimin vetämänä</w:t>
      </w:r>
    </w:p>
    <w:p w14:paraId="16386C2D" w14:textId="77777777" w:rsidR="00FA1171" w:rsidRPr="00D9104F" w:rsidRDefault="00FA1171" w:rsidP="00FA1171">
      <w:pPr>
        <w:rPr>
          <w:strike/>
        </w:rPr>
      </w:pPr>
      <w:r w:rsidRPr="00D9104F">
        <w:rPr>
          <w:strike/>
        </w:rPr>
        <w:t xml:space="preserve">12.3.2026 </w:t>
      </w:r>
      <w:proofErr w:type="spellStart"/>
      <w:r w:rsidRPr="00D9104F">
        <w:rPr>
          <w:strike/>
        </w:rPr>
        <w:t>PiKen</w:t>
      </w:r>
      <w:proofErr w:type="spellEnd"/>
      <w:r w:rsidRPr="00D9104F">
        <w:rPr>
          <w:strike/>
        </w:rPr>
        <w:t xml:space="preserve"> avoin verkostopäivä ja kokoukset</w:t>
      </w:r>
    </w:p>
    <w:p w14:paraId="0D9ACA00" w14:textId="77777777" w:rsidR="00FA1171" w:rsidRPr="00D9104F" w:rsidRDefault="00FA1171" w:rsidP="00FA1171">
      <w:pPr>
        <w:rPr>
          <w:strike/>
        </w:rPr>
      </w:pPr>
      <w:r w:rsidRPr="00D9104F">
        <w:rPr>
          <w:strike/>
        </w:rPr>
        <w:t>27.3.2026 klo 10.15-11.15 Esa</w:t>
      </w:r>
    </w:p>
    <w:p w14:paraId="064418B4" w14:textId="77777777" w:rsidR="00FA1171" w:rsidRPr="00D9104F" w:rsidRDefault="00FA1171" w:rsidP="00FA1171">
      <w:pPr>
        <w:rPr>
          <w:strike/>
        </w:rPr>
      </w:pPr>
      <w:r w:rsidRPr="00D9104F">
        <w:rPr>
          <w:strike/>
        </w:rPr>
        <w:t xml:space="preserve">24.4.2026 klo 10.15-11.15 </w:t>
      </w:r>
      <w:proofErr w:type="spellStart"/>
      <w:r w:rsidRPr="00D9104F">
        <w:rPr>
          <w:strike/>
        </w:rPr>
        <w:t>Lanu</w:t>
      </w:r>
      <w:proofErr w:type="spellEnd"/>
    </w:p>
    <w:p w14:paraId="7D74556D" w14:textId="77777777" w:rsidR="00FA1171" w:rsidRPr="00D9104F" w:rsidRDefault="00FA1171" w:rsidP="00FA1171">
      <w:pPr>
        <w:rPr>
          <w:strike/>
        </w:rPr>
      </w:pPr>
      <w:r w:rsidRPr="00D9104F">
        <w:rPr>
          <w:strike/>
        </w:rPr>
        <w:t>29.5.2026 klo 10.15-11.30 Yhteiset verkostokahvit vuoden 2027 suunnitteluun</w:t>
      </w:r>
    </w:p>
    <w:p w14:paraId="72FE44F5" w14:textId="77777777" w:rsidR="00FA1171" w:rsidRPr="00D9104F" w:rsidRDefault="00FA1171" w:rsidP="00FA1171">
      <w:pPr>
        <w:rPr>
          <w:strike/>
        </w:rPr>
      </w:pPr>
      <w:r w:rsidRPr="00D9104F">
        <w:rPr>
          <w:strike/>
        </w:rPr>
        <w:t>28.8.2026 klo 10.15-11.15 Digi</w:t>
      </w:r>
    </w:p>
    <w:p w14:paraId="1FA86FB4" w14:textId="77777777" w:rsidR="00FA1171" w:rsidRPr="00FA1171" w:rsidRDefault="00FA1171" w:rsidP="00FA1171">
      <w:r w:rsidRPr="00FA1171">
        <w:t xml:space="preserve">25.9.2026 klo 10.15-11.15 </w:t>
      </w:r>
      <w:proofErr w:type="spellStart"/>
      <w:r w:rsidRPr="00FA1171">
        <w:t>Lanu</w:t>
      </w:r>
      <w:proofErr w:type="spellEnd"/>
    </w:p>
    <w:p w14:paraId="1BD21A3E" w14:textId="77777777" w:rsidR="00FA1171" w:rsidRPr="00FA1171" w:rsidRDefault="00FA1171" w:rsidP="00FA1171">
      <w:r w:rsidRPr="00FA1171">
        <w:t>27.11.2026 klo 10.15-11.15 Esa</w:t>
      </w:r>
    </w:p>
    <w:p w14:paraId="5A5133EB" w14:textId="4250483D" w:rsidR="00FA1171" w:rsidRDefault="00FA1171" w:rsidP="00FA1171">
      <w:r w:rsidRPr="00FA1171">
        <w:t xml:space="preserve">18.12.2026 klo 10.15-11.30: Mediasivistysoppaan </w:t>
      </w:r>
      <w:proofErr w:type="spellStart"/>
      <w:r w:rsidRPr="00FA1171">
        <w:t>julkkarit</w:t>
      </w:r>
      <w:proofErr w:type="spellEnd"/>
    </w:p>
    <w:p w14:paraId="393476FB" w14:textId="77777777" w:rsidR="00A67843" w:rsidRDefault="00A67843" w:rsidP="00FA1171"/>
    <w:p w14:paraId="41FCA429" w14:textId="22FEF3BA" w:rsidR="00A67843" w:rsidRDefault="00183840" w:rsidP="00A67843">
      <w:pPr>
        <w:pStyle w:val="Eivli"/>
      </w:pPr>
      <w:r>
        <w:t>6</w:t>
      </w:r>
      <w:r w:rsidR="00A67843">
        <w:t>. AKE-ajankohtaiset</w:t>
      </w:r>
    </w:p>
    <w:p w14:paraId="62CCE602" w14:textId="255F8971" w:rsidR="007B6ED5" w:rsidRDefault="002F222E" w:rsidP="00FA1171">
      <w:r>
        <w:t xml:space="preserve">Koordinaattorin </w:t>
      </w:r>
      <w:proofErr w:type="spellStart"/>
      <w:r>
        <w:t>rekry</w:t>
      </w:r>
      <w:proofErr w:type="spellEnd"/>
      <w:r>
        <w:t xml:space="preserve"> käynnissä, hakuilmoitus </w:t>
      </w:r>
      <w:proofErr w:type="spellStart"/>
      <w:r>
        <w:t>kuntarekryssä</w:t>
      </w:r>
      <w:proofErr w:type="spellEnd"/>
      <w:r w:rsidR="00FF610F">
        <w:t xml:space="preserve"> ja osoitteessa kirjastot.fi</w:t>
      </w:r>
    </w:p>
    <w:p w14:paraId="7545F31D" w14:textId="0CEDA804" w:rsidR="00DF4B54" w:rsidRPr="00FA1171" w:rsidRDefault="00D02009" w:rsidP="00FA1171">
      <w:r>
        <w:t>Verkosto on k</w:t>
      </w:r>
      <w:r w:rsidR="00FF610F">
        <w:t>utsu</w:t>
      </w:r>
      <w:r>
        <w:t>ttu</w:t>
      </w:r>
      <w:r w:rsidR="00FF610F">
        <w:t xml:space="preserve"> Turun AKE-alueen Moninaiset-verkoston etäkahveille 10.11. </w:t>
      </w:r>
      <w:r w:rsidR="001A758D">
        <w:t>klo 13–14</w:t>
      </w:r>
      <w:r w:rsidR="00FA1480">
        <w:t>. Pasi välittää kalenterikutsun ESA-verkostolle. Moninaiset-</w:t>
      </w:r>
      <w:r w:rsidR="00DF4B54">
        <w:t xml:space="preserve">verkosto </w:t>
      </w:r>
      <w:r w:rsidR="00FA1480">
        <w:t xml:space="preserve">myös </w:t>
      </w:r>
      <w:r w:rsidR="00DF4B54">
        <w:t xml:space="preserve">kyläilee Tampereella Metsossa perjantaina 6.11., </w:t>
      </w:r>
      <w:r w:rsidR="00FA1480">
        <w:t xml:space="preserve">verkostosta ainakin </w:t>
      </w:r>
      <w:r w:rsidR="00DF4B54">
        <w:t xml:space="preserve">Minna ja Merita mukana </w:t>
      </w:r>
      <w:proofErr w:type="spellStart"/>
      <w:r w:rsidR="00DF4B54">
        <w:t>hostaamassa</w:t>
      </w:r>
      <w:proofErr w:type="spellEnd"/>
      <w:r w:rsidR="00FA1480">
        <w:t>.</w:t>
      </w:r>
    </w:p>
    <w:p w14:paraId="6D8F2F87" w14:textId="6ED442AD" w:rsidR="00FA1171" w:rsidRPr="002F222E" w:rsidRDefault="00FA1171" w:rsidP="00C658B1">
      <w:pPr>
        <w:pStyle w:val="Eivli"/>
      </w:pPr>
    </w:p>
    <w:p w14:paraId="5F3CA217" w14:textId="5D367418" w:rsidR="00FA1171" w:rsidRDefault="00183840" w:rsidP="003C2873">
      <w:pPr>
        <w:pStyle w:val="Eivli"/>
      </w:pPr>
      <w:r>
        <w:t>7</w:t>
      </w:r>
      <w:r w:rsidR="00FA1171">
        <w:t xml:space="preserve">. </w:t>
      </w:r>
      <w:r w:rsidR="00FA1171" w:rsidRPr="00FA1171">
        <w:t>Seuraava kokous:</w:t>
      </w:r>
    </w:p>
    <w:p w14:paraId="52BF6CF1" w14:textId="64642828" w:rsidR="00237DA2" w:rsidRPr="001C1CCF" w:rsidRDefault="00183840" w:rsidP="00FA1171">
      <w:r>
        <w:t>Marraskuussa!</w:t>
      </w:r>
    </w:p>
    <w:sectPr w:rsidR="00237DA2" w:rsidRPr="001C1CCF" w:rsidSect="00F52A3C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7" w:right="1134" w:bottom="1417" w:left="1134" w:header="708" w:footer="283" w:gutter="0"/>
      <w:pgNumType w:chapStyle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06B48" w14:textId="77777777" w:rsidR="009B5750" w:rsidRDefault="009B5750" w:rsidP="00FF7EC8">
      <w:pPr>
        <w:spacing w:after="0" w:line="240" w:lineRule="auto"/>
      </w:pPr>
      <w:r>
        <w:separator/>
      </w:r>
    </w:p>
  </w:endnote>
  <w:endnote w:type="continuationSeparator" w:id="0">
    <w:p w14:paraId="7510CB4E" w14:textId="77777777" w:rsidR="009B5750" w:rsidRDefault="009B5750" w:rsidP="00FF7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ira Sans">
    <w:charset w:val="00"/>
    <w:family w:val="swiss"/>
    <w:pitch w:val="variable"/>
    <w:sig w:usb0="600002FF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Mono">
    <w:panose1 w:val="020B0509050000020004"/>
    <w:charset w:val="00"/>
    <w:family w:val="modern"/>
    <w:notTrueType/>
    <w:pitch w:val="fixed"/>
    <w:sig w:usb0="40000287" w:usb1="020038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CD4F" w14:textId="77777777" w:rsidR="007A53E2" w:rsidRDefault="003529B6">
    <w:pPr>
      <w:pStyle w:val="Alatunniste"/>
    </w:pPr>
    <w:r>
      <w:rPr>
        <w:noProof/>
      </w:rPr>
      <w:ptab w:relativeTo="margin" w:alignment="left" w:leader="none"/>
    </w:r>
    <w:r w:rsidR="007A53E2">
      <w:rPr>
        <w:noProof/>
        <w:lang w:eastAsia="fi-FI"/>
      </w:rPr>
      <w:drawing>
        <wp:inline distT="0" distB="0" distL="0" distR="0" wp14:anchorId="084E6F19" wp14:editId="4408BA9E">
          <wp:extent cx="1866900" cy="615748"/>
          <wp:effectExtent l="0" t="0" r="0" b="0"/>
          <wp:docPr id="35" name="Picture 35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9282" cy="623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ptab w:relativeTo="margin" w:alignment="right" w:leader="none"/>
    </w:r>
    <w:r>
      <w:rPr>
        <w:noProof/>
        <w:lang w:eastAsia="fi-FI"/>
      </w:rPr>
      <w:drawing>
        <wp:inline distT="0" distB="0" distL="0" distR="0" wp14:anchorId="1DEC2381" wp14:editId="071AD91E">
          <wp:extent cx="886625" cy="885825"/>
          <wp:effectExtent l="0" t="0" r="8890" b="0"/>
          <wp:docPr id="36" name="Picture 36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922" cy="8971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3F93D" w14:textId="77777777" w:rsidR="009B5750" w:rsidRDefault="009B5750" w:rsidP="00FF7EC8">
      <w:pPr>
        <w:spacing w:after="0" w:line="240" w:lineRule="auto"/>
      </w:pPr>
      <w:r>
        <w:separator/>
      </w:r>
    </w:p>
  </w:footnote>
  <w:footnote w:type="continuationSeparator" w:id="0">
    <w:p w14:paraId="0DF68F6C" w14:textId="77777777" w:rsidR="009B5750" w:rsidRDefault="009B5750" w:rsidP="00FF7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48277" w14:textId="77777777" w:rsidR="0013238A" w:rsidRDefault="009B5750">
    <w:pPr>
      <w:pStyle w:val="Yltunniste"/>
    </w:pPr>
    <w:r>
      <w:rPr>
        <w:noProof/>
      </w:rPr>
      <w:pict w14:anchorId="155785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31563" o:spid="_x0000_s1027" type="#_x0000_t75" alt="" style="position:absolute;margin-left:0;margin-top:0;width:654.95pt;height:926.0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ord_taus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5D0E" w14:textId="1DA435B7" w:rsidR="0013238A" w:rsidRDefault="009B5750">
    <w:pPr>
      <w:pStyle w:val="Yltunniste"/>
      <w:rPr>
        <w:noProof/>
      </w:rPr>
    </w:pPr>
    <w:r>
      <w:rPr>
        <w:noProof/>
      </w:rPr>
      <w:pict w14:anchorId="59AE21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31564" o:spid="_x0000_s1026" type="#_x0000_t75" alt="" style="position:absolute;margin-left:0;margin-top:0;width:654.95pt;height:926.0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ord_tausta"/>
          <w10:wrap anchorx="margin" anchory="margin"/>
        </v:shape>
      </w:pict>
    </w:r>
    <w:r w:rsidR="00C658B1">
      <w:rPr>
        <w:noProof/>
      </w:rPr>
      <w:t>Esa-verkosto</w:t>
    </w:r>
    <w:r w:rsidR="00F52A3C">
      <w:rPr>
        <w:noProof/>
      </w:rPr>
      <w:tab/>
    </w:r>
    <w:r w:rsidR="00F52A3C">
      <w:rPr>
        <w:noProof/>
      </w:rPr>
      <w:tab/>
    </w:r>
    <w:r w:rsidR="00F52A3C">
      <w:rPr>
        <w:noProof/>
      </w:rPr>
      <w:fldChar w:fldCharType="begin"/>
    </w:r>
    <w:r w:rsidR="00F52A3C">
      <w:rPr>
        <w:noProof/>
      </w:rPr>
      <w:instrText>PAGE   \* MERGEFORMAT</w:instrText>
    </w:r>
    <w:r w:rsidR="00F52A3C">
      <w:rPr>
        <w:noProof/>
      </w:rPr>
      <w:fldChar w:fldCharType="separate"/>
    </w:r>
    <w:r w:rsidR="00C658B1">
      <w:rPr>
        <w:noProof/>
      </w:rPr>
      <w:t>1</w:t>
    </w:r>
    <w:r w:rsidR="00F52A3C">
      <w:rPr>
        <w:noProof/>
      </w:rPr>
      <w:fldChar w:fldCharType="end"/>
    </w:r>
  </w:p>
  <w:p w14:paraId="2D30EF5C" w14:textId="123EE2EA" w:rsidR="00081A03" w:rsidRDefault="00264598">
    <w:pPr>
      <w:pStyle w:val="Yltunniste"/>
      <w:rPr>
        <w:noProof/>
      </w:rPr>
    </w:pPr>
    <w:r>
      <w:rPr>
        <w:noProof/>
      </w:rPr>
      <w:t>24.9.2026 klo 11-12.30</w:t>
    </w:r>
    <w:r w:rsidR="00B976CA">
      <w:rPr>
        <w:noProof/>
      </w:rPr>
      <w:t xml:space="preserve"> Teams</w:t>
    </w:r>
  </w:p>
  <w:p w14:paraId="7CBBB7BA" w14:textId="624DB777" w:rsidR="002346C3" w:rsidRDefault="00C658B1">
    <w:pPr>
      <w:pStyle w:val="Yltunniste"/>
      <w:rPr>
        <w:noProof/>
      </w:rPr>
    </w:pPr>
    <w:r>
      <w:rPr>
        <w:noProof/>
      </w:rPr>
      <w:t>Kokousmuistio</w:t>
    </w:r>
  </w:p>
  <w:p w14:paraId="7354AF7D" w14:textId="38AFD68A" w:rsidR="00B976CA" w:rsidRDefault="00B976CA">
    <w:pPr>
      <w:pStyle w:val="Yltunniste"/>
    </w:pPr>
    <w:r>
      <w:rPr>
        <w:noProof/>
      </w:rPr>
      <w:t>Pasi Kangas</w:t>
    </w:r>
  </w:p>
  <w:p w14:paraId="48844C03" w14:textId="77777777" w:rsidR="002346C3" w:rsidRDefault="002346C3">
    <w:pPr>
      <w:pStyle w:val="Yltunniste"/>
    </w:pPr>
  </w:p>
  <w:p w14:paraId="1664E93B" w14:textId="0D966283" w:rsidR="002346C3" w:rsidRDefault="002346C3">
    <w:pPr>
      <w:pStyle w:val="Yltunniste"/>
    </w:pPr>
    <w:r>
      <w:tab/>
    </w:r>
    <w:r>
      <w:tab/>
    </w:r>
    <w:r w:rsidR="00F64C63">
      <w:fldChar w:fldCharType="begin"/>
    </w:r>
    <w:r w:rsidR="00F64C63">
      <w:instrText xml:space="preserve"> TIME \@ "d.M.yyyy" </w:instrText>
    </w:r>
    <w:r w:rsidR="00F64C63">
      <w:fldChar w:fldCharType="separate"/>
    </w:r>
    <w:r w:rsidR="003706B8">
      <w:rPr>
        <w:noProof/>
      </w:rPr>
      <w:t>5.10.2026</w:t>
    </w:r>
    <w:r w:rsidR="00F64C63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1987C" w14:textId="77777777" w:rsidR="0013238A" w:rsidRDefault="009B5750">
    <w:pPr>
      <w:pStyle w:val="Yltunniste"/>
    </w:pPr>
    <w:r>
      <w:rPr>
        <w:noProof/>
      </w:rPr>
      <w:pict w14:anchorId="2C0811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31562" o:spid="_x0000_s1025" type="#_x0000_t75" alt="" style="position:absolute;margin-left:0;margin-top:0;width:654.95pt;height:926.0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ord_taust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66C1"/>
    <w:multiLevelType w:val="hybridMultilevel"/>
    <w:tmpl w:val="FF32C6E4"/>
    <w:lvl w:ilvl="0" w:tplc="51D02C9E">
      <w:start w:val="17"/>
      <w:numFmt w:val="bullet"/>
      <w:lvlText w:val=""/>
      <w:lvlJc w:val="left"/>
      <w:pPr>
        <w:ind w:left="720" w:hanging="360"/>
      </w:pPr>
      <w:rPr>
        <w:rFonts w:ascii="Fira Sans" w:eastAsiaTheme="minorHAnsi" w:hAnsi="Fira San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128F5"/>
    <w:multiLevelType w:val="hybridMultilevel"/>
    <w:tmpl w:val="A7AA990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C7FC2"/>
    <w:multiLevelType w:val="hybridMultilevel"/>
    <w:tmpl w:val="C0C623DA"/>
    <w:lvl w:ilvl="0" w:tplc="9AEE0F42">
      <w:start w:val="14"/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Bid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F4790"/>
    <w:multiLevelType w:val="multilevel"/>
    <w:tmpl w:val="5D36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E6F74"/>
    <w:multiLevelType w:val="hybridMultilevel"/>
    <w:tmpl w:val="F59AB862"/>
    <w:lvl w:ilvl="0" w:tplc="305A4C5C"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F7E59"/>
    <w:multiLevelType w:val="hybridMultilevel"/>
    <w:tmpl w:val="CE6C8220"/>
    <w:lvl w:ilvl="0" w:tplc="305A4C5C"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D4D56"/>
    <w:multiLevelType w:val="hybridMultilevel"/>
    <w:tmpl w:val="5E1CCB3A"/>
    <w:lvl w:ilvl="0" w:tplc="305A4C5C"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F0C7D"/>
    <w:multiLevelType w:val="multilevel"/>
    <w:tmpl w:val="9D7C3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8556128">
    <w:abstractNumId w:val="5"/>
  </w:num>
  <w:num w:numId="2" w16cid:durableId="1119910097">
    <w:abstractNumId w:val="0"/>
  </w:num>
  <w:num w:numId="3" w16cid:durableId="1750543144">
    <w:abstractNumId w:val="4"/>
  </w:num>
  <w:num w:numId="4" w16cid:durableId="703091793">
    <w:abstractNumId w:val="6"/>
  </w:num>
  <w:num w:numId="5" w16cid:durableId="1064335788">
    <w:abstractNumId w:val="2"/>
  </w:num>
  <w:num w:numId="6" w16cid:durableId="2097899146">
    <w:abstractNumId w:val="7"/>
  </w:num>
  <w:num w:numId="7" w16cid:durableId="1657104681">
    <w:abstractNumId w:val="3"/>
  </w:num>
  <w:num w:numId="8" w16cid:durableId="70549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8A6"/>
    <w:rsid w:val="00000E59"/>
    <w:rsid w:val="00010E61"/>
    <w:rsid w:val="00011CD7"/>
    <w:rsid w:val="000279AD"/>
    <w:rsid w:val="00037E9A"/>
    <w:rsid w:val="00054DB0"/>
    <w:rsid w:val="0006529A"/>
    <w:rsid w:val="00081A03"/>
    <w:rsid w:val="00081E3C"/>
    <w:rsid w:val="00083AAD"/>
    <w:rsid w:val="00085134"/>
    <w:rsid w:val="000920FA"/>
    <w:rsid w:val="00093E9A"/>
    <w:rsid w:val="00095A31"/>
    <w:rsid w:val="000B4F99"/>
    <w:rsid w:val="000C018C"/>
    <w:rsid w:val="000C1C48"/>
    <w:rsid w:val="000D30E1"/>
    <w:rsid w:val="000D65AA"/>
    <w:rsid w:val="000E3DE2"/>
    <w:rsid w:val="000F0E71"/>
    <w:rsid w:val="000F210E"/>
    <w:rsid w:val="00100142"/>
    <w:rsid w:val="00111B9E"/>
    <w:rsid w:val="0011551D"/>
    <w:rsid w:val="0012191B"/>
    <w:rsid w:val="0013238A"/>
    <w:rsid w:val="0013696E"/>
    <w:rsid w:val="0014239B"/>
    <w:rsid w:val="00161B56"/>
    <w:rsid w:val="0016500D"/>
    <w:rsid w:val="0016669C"/>
    <w:rsid w:val="00171909"/>
    <w:rsid w:val="00177165"/>
    <w:rsid w:val="00183840"/>
    <w:rsid w:val="00185E71"/>
    <w:rsid w:val="001A758D"/>
    <w:rsid w:val="001C0CD8"/>
    <w:rsid w:val="001C1CCF"/>
    <w:rsid w:val="001E33BF"/>
    <w:rsid w:val="001E3EAF"/>
    <w:rsid w:val="001F1E4E"/>
    <w:rsid w:val="0020417E"/>
    <w:rsid w:val="002048F0"/>
    <w:rsid w:val="002133C4"/>
    <w:rsid w:val="00214840"/>
    <w:rsid w:val="00214CBD"/>
    <w:rsid w:val="00232608"/>
    <w:rsid w:val="002346C3"/>
    <w:rsid w:val="00237DA2"/>
    <w:rsid w:val="00241B0D"/>
    <w:rsid w:val="00250B35"/>
    <w:rsid w:val="00260494"/>
    <w:rsid w:val="002643AD"/>
    <w:rsid w:val="002644A9"/>
    <w:rsid w:val="00264598"/>
    <w:rsid w:val="0027067C"/>
    <w:rsid w:val="002855F7"/>
    <w:rsid w:val="002A3715"/>
    <w:rsid w:val="002B388D"/>
    <w:rsid w:val="002B6E07"/>
    <w:rsid w:val="002C6577"/>
    <w:rsid w:val="002D7982"/>
    <w:rsid w:val="002F222E"/>
    <w:rsid w:val="002F2B84"/>
    <w:rsid w:val="00310209"/>
    <w:rsid w:val="00311278"/>
    <w:rsid w:val="003128DF"/>
    <w:rsid w:val="00314310"/>
    <w:rsid w:val="00317825"/>
    <w:rsid w:val="00330468"/>
    <w:rsid w:val="003529B6"/>
    <w:rsid w:val="003556EC"/>
    <w:rsid w:val="003639A7"/>
    <w:rsid w:val="003706B8"/>
    <w:rsid w:val="00381B28"/>
    <w:rsid w:val="00383D16"/>
    <w:rsid w:val="00392260"/>
    <w:rsid w:val="00395ECA"/>
    <w:rsid w:val="00396B5F"/>
    <w:rsid w:val="003A6DE4"/>
    <w:rsid w:val="003C2873"/>
    <w:rsid w:val="003D170B"/>
    <w:rsid w:val="003D268A"/>
    <w:rsid w:val="003D3CB9"/>
    <w:rsid w:val="003D5CE9"/>
    <w:rsid w:val="004163E4"/>
    <w:rsid w:val="004307B1"/>
    <w:rsid w:val="0044737E"/>
    <w:rsid w:val="0047380B"/>
    <w:rsid w:val="00474B17"/>
    <w:rsid w:val="00481372"/>
    <w:rsid w:val="0048415B"/>
    <w:rsid w:val="00484546"/>
    <w:rsid w:val="004A56AB"/>
    <w:rsid w:val="004B0AC3"/>
    <w:rsid w:val="004B41FD"/>
    <w:rsid w:val="004C5A9A"/>
    <w:rsid w:val="004E2DDF"/>
    <w:rsid w:val="004F33FF"/>
    <w:rsid w:val="004F62D6"/>
    <w:rsid w:val="005018C9"/>
    <w:rsid w:val="00510C38"/>
    <w:rsid w:val="00514653"/>
    <w:rsid w:val="005151E9"/>
    <w:rsid w:val="00525528"/>
    <w:rsid w:val="00526F21"/>
    <w:rsid w:val="00527B30"/>
    <w:rsid w:val="00532A2A"/>
    <w:rsid w:val="005346A6"/>
    <w:rsid w:val="005352A0"/>
    <w:rsid w:val="00537811"/>
    <w:rsid w:val="0055175B"/>
    <w:rsid w:val="005621EC"/>
    <w:rsid w:val="00566A7C"/>
    <w:rsid w:val="00573F87"/>
    <w:rsid w:val="005A69F8"/>
    <w:rsid w:val="005B237C"/>
    <w:rsid w:val="005B7B39"/>
    <w:rsid w:val="005C14E1"/>
    <w:rsid w:val="005E02C2"/>
    <w:rsid w:val="005E0980"/>
    <w:rsid w:val="005E3D79"/>
    <w:rsid w:val="005E63D4"/>
    <w:rsid w:val="005E7B05"/>
    <w:rsid w:val="00601E11"/>
    <w:rsid w:val="00606640"/>
    <w:rsid w:val="006149E8"/>
    <w:rsid w:val="0063005F"/>
    <w:rsid w:val="006423F8"/>
    <w:rsid w:val="00645C2C"/>
    <w:rsid w:val="00656B76"/>
    <w:rsid w:val="00657444"/>
    <w:rsid w:val="00661E82"/>
    <w:rsid w:val="00690064"/>
    <w:rsid w:val="006A02FD"/>
    <w:rsid w:val="006A07A7"/>
    <w:rsid w:val="006B2C27"/>
    <w:rsid w:val="006C5630"/>
    <w:rsid w:val="006C60F9"/>
    <w:rsid w:val="006D717D"/>
    <w:rsid w:val="006E2610"/>
    <w:rsid w:val="006E5843"/>
    <w:rsid w:val="006F4480"/>
    <w:rsid w:val="006F5F91"/>
    <w:rsid w:val="00707851"/>
    <w:rsid w:val="007129C2"/>
    <w:rsid w:val="0071449F"/>
    <w:rsid w:val="00733D40"/>
    <w:rsid w:val="00741936"/>
    <w:rsid w:val="00741CF7"/>
    <w:rsid w:val="00750D91"/>
    <w:rsid w:val="00772FE9"/>
    <w:rsid w:val="0077376F"/>
    <w:rsid w:val="00777055"/>
    <w:rsid w:val="00780575"/>
    <w:rsid w:val="00781590"/>
    <w:rsid w:val="00783EAC"/>
    <w:rsid w:val="0079156D"/>
    <w:rsid w:val="0079504E"/>
    <w:rsid w:val="007A2796"/>
    <w:rsid w:val="007A53E2"/>
    <w:rsid w:val="007B6ED5"/>
    <w:rsid w:val="007C37E4"/>
    <w:rsid w:val="007C76EB"/>
    <w:rsid w:val="007D01A8"/>
    <w:rsid w:val="007D0EC6"/>
    <w:rsid w:val="007D2E29"/>
    <w:rsid w:val="007E433E"/>
    <w:rsid w:val="00810D47"/>
    <w:rsid w:val="00811BA3"/>
    <w:rsid w:val="00812F0B"/>
    <w:rsid w:val="0081441D"/>
    <w:rsid w:val="00817C3A"/>
    <w:rsid w:val="00822645"/>
    <w:rsid w:val="008233CC"/>
    <w:rsid w:val="008323C3"/>
    <w:rsid w:val="00841BEF"/>
    <w:rsid w:val="008548A6"/>
    <w:rsid w:val="00871E4E"/>
    <w:rsid w:val="00875D10"/>
    <w:rsid w:val="00886DD9"/>
    <w:rsid w:val="0089051D"/>
    <w:rsid w:val="00890766"/>
    <w:rsid w:val="00895D13"/>
    <w:rsid w:val="008A17A1"/>
    <w:rsid w:val="008A1E19"/>
    <w:rsid w:val="008A6566"/>
    <w:rsid w:val="008B376C"/>
    <w:rsid w:val="008C48F9"/>
    <w:rsid w:val="008D1E55"/>
    <w:rsid w:val="008D3985"/>
    <w:rsid w:val="008E6A31"/>
    <w:rsid w:val="00902DFD"/>
    <w:rsid w:val="00906892"/>
    <w:rsid w:val="009124AA"/>
    <w:rsid w:val="009142C4"/>
    <w:rsid w:val="009172DE"/>
    <w:rsid w:val="00950A7E"/>
    <w:rsid w:val="00957BE9"/>
    <w:rsid w:val="009829D4"/>
    <w:rsid w:val="009A2076"/>
    <w:rsid w:val="009B5750"/>
    <w:rsid w:val="00A018E0"/>
    <w:rsid w:val="00A06407"/>
    <w:rsid w:val="00A30D9B"/>
    <w:rsid w:val="00A332CF"/>
    <w:rsid w:val="00A34C1C"/>
    <w:rsid w:val="00A52E75"/>
    <w:rsid w:val="00A53DB0"/>
    <w:rsid w:val="00A62DE8"/>
    <w:rsid w:val="00A67843"/>
    <w:rsid w:val="00A94A32"/>
    <w:rsid w:val="00AA086A"/>
    <w:rsid w:val="00AC02FB"/>
    <w:rsid w:val="00AC5517"/>
    <w:rsid w:val="00AD19BF"/>
    <w:rsid w:val="00AF4650"/>
    <w:rsid w:val="00AF6595"/>
    <w:rsid w:val="00B03E08"/>
    <w:rsid w:val="00B16D8B"/>
    <w:rsid w:val="00B2240D"/>
    <w:rsid w:val="00B238FF"/>
    <w:rsid w:val="00B243EC"/>
    <w:rsid w:val="00B360B4"/>
    <w:rsid w:val="00B4162A"/>
    <w:rsid w:val="00B4230B"/>
    <w:rsid w:val="00B5057B"/>
    <w:rsid w:val="00B50C39"/>
    <w:rsid w:val="00B57682"/>
    <w:rsid w:val="00B57CDA"/>
    <w:rsid w:val="00B6341E"/>
    <w:rsid w:val="00B677E3"/>
    <w:rsid w:val="00B71047"/>
    <w:rsid w:val="00B735E9"/>
    <w:rsid w:val="00B82316"/>
    <w:rsid w:val="00B94D15"/>
    <w:rsid w:val="00B976CA"/>
    <w:rsid w:val="00B97C2D"/>
    <w:rsid w:val="00BA4332"/>
    <w:rsid w:val="00BB57B7"/>
    <w:rsid w:val="00BC5033"/>
    <w:rsid w:val="00BC5B62"/>
    <w:rsid w:val="00BF4558"/>
    <w:rsid w:val="00BF7D70"/>
    <w:rsid w:val="00C011E5"/>
    <w:rsid w:val="00C01D2F"/>
    <w:rsid w:val="00C02247"/>
    <w:rsid w:val="00C041C5"/>
    <w:rsid w:val="00C05BAF"/>
    <w:rsid w:val="00C10E9C"/>
    <w:rsid w:val="00C15C1E"/>
    <w:rsid w:val="00C17814"/>
    <w:rsid w:val="00C23579"/>
    <w:rsid w:val="00C24497"/>
    <w:rsid w:val="00C35626"/>
    <w:rsid w:val="00C45643"/>
    <w:rsid w:val="00C5373B"/>
    <w:rsid w:val="00C62677"/>
    <w:rsid w:val="00C658B1"/>
    <w:rsid w:val="00C7659F"/>
    <w:rsid w:val="00C80FE8"/>
    <w:rsid w:val="00C96490"/>
    <w:rsid w:val="00CB56AB"/>
    <w:rsid w:val="00CC6E47"/>
    <w:rsid w:val="00CE10CD"/>
    <w:rsid w:val="00CF23CF"/>
    <w:rsid w:val="00D02009"/>
    <w:rsid w:val="00D51A15"/>
    <w:rsid w:val="00D51CCA"/>
    <w:rsid w:val="00D61C7E"/>
    <w:rsid w:val="00D822FB"/>
    <w:rsid w:val="00D86BD1"/>
    <w:rsid w:val="00D9104F"/>
    <w:rsid w:val="00D94418"/>
    <w:rsid w:val="00DA4F29"/>
    <w:rsid w:val="00DA73A7"/>
    <w:rsid w:val="00DC2BBC"/>
    <w:rsid w:val="00DC7656"/>
    <w:rsid w:val="00DE0170"/>
    <w:rsid w:val="00DE49B3"/>
    <w:rsid w:val="00DE6C97"/>
    <w:rsid w:val="00DF2565"/>
    <w:rsid w:val="00DF4B54"/>
    <w:rsid w:val="00DF5548"/>
    <w:rsid w:val="00E04154"/>
    <w:rsid w:val="00E162AA"/>
    <w:rsid w:val="00E31E60"/>
    <w:rsid w:val="00E35843"/>
    <w:rsid w:val="00E46D49"/>
    <w:rsid w:val="00E50187"/>
    <w:rsid w:val="00E516FC"/>
    <w:rsid w:val="00E86A86"/>
    <w:rsid w:val="00E950CF"/>
    <w:rsid w:val="00E9524F"/>
    <w:rsid w:val="00EA0E57"/>
    <w:rsid w:val="00EA5BEC"/>
    <w:rsid w:val="00EA7E58"/>
    <w:rsid w:val="00EB2107"/>
    <w:rsid w:val="00EC7197"/>
    <w:rsid w:val="00ED57A9"/>
    <w:rsid w:val="00EE1D16"/>
    <w:rsid w:val="00F01F9A"/>
    <w:rsid w:val="00F02208"/>
    <w:rsid w:val="00F14332"/>
    <w:rsid w:val="00F300A8"/>
    <w:rsid w:val="00F44F59"/>
    <w:rsid w:val="00F52A3C"/>
    <w:rsid w:val="00F56F11"/>
    <w:rsid w:val="00F64C63"/>
    <w:rsid w:val="00F70C71"/>
    <w:rsid w:val="00F7190A"/>
    <w:rsid w:val="00F97847"/>
    <w:rsid w:val="00FA1171"/>
    <w:rsid w:val="00FA1480"/>
    <w:rsid w:val="00FB7901"/>
    <w:rsid w:val="00FC6737"/>
    <w:rsid w:val="00FE4E81"/>
    <w:rsid w:val="00FE573E"/>
    <w:rsid w:val="00FF42BA"/>
    <w:rsid w:val="00FF4E58"/>
    <w:rsid w:val="00FF5C4D"/>
    <w:rsid w:val="00FF610F"/>
    <w:rsid w:val="00FF72DB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FB60E"/>
  <w15:chartTrackingRefBased/>
  <w15:docId w15:val="{2BF765F6-ECB9-4416-AA3C-148B48587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7659F"/>
  </w:style>
  <w:style w:type="paragraph" w:styleId="Otsikko1">
    <w:name w:val="heading 1"/>
    <w:basedOn w:val="Normaali"/>
    <w:next w:val="Normaali"/>
    <w:link w:val="Otsikko1Char"/>
    <w:uiPriority w:val="9"/>
    <w:qFormat/>
    <w:rsid w:val="00E952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88591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autoRedefine/>
    <w:uiPriority w:val="9"/>
    <w:unhideWhenUsed/>
    <w:rsid w:val="000652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05961" w:themeColor="accent1" w:themeShade="80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4F62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05860" w:themeColor="accent1" w:themeShade="7F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basedOn w:val="Normaali"/>
    <w:next w:val="Normaali"/>
    <w:link w:val="OtsikkoChar"/>
    <w:uiPriority w:val="10"/>
    <w:qFormat/>
    <w:rsid w:val="00E9524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95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1Char">
    <w:name w:val="Otsikko 1 Char"/>
    <w:basedOn w:val="Kappaleenoletusfontti"/>
    <w:link w:val="Otsikko1"/>
    <w:uiPriority w:val="9"/>
    <w:rsid w:val="00E9524F"/>
    <w:rPr>
      <w:rFonts w:asciiTheme="majorHAnsi" w:eastAsiaTheme="majorEastAsia" w:hAnsiTheme="majorHAnsi" w:cstheme="majorBidi"/>
      <w:color w:val="188591" w:themeColor="accent1" w:themeShade="BF"/>
      <w:sz w:val="32"/>
      <w:szCs w:val="32"/>
    </w:rPr>
  </w:style>
  <w:style w:type="paragraph" w:styleId="Yltunniste">
    <w:name w:val="header"/>
    <w:basedOn w:val="Normaali"/>
    <w:link w:val="YltunnisteChar"/>
    <w:uiPriority w:val="99"/>
    <w:unhideWhenUsed/>
    <w:rsid w:val="00FF7E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F7EC8"/>
  </w:style>
  <w:style w:type="paragraph" w:styleId="Alatunniste">
    <w:name w:val="footer"/>
    <w:basedOn w:val="Normaali"/>
    <w:link w:val="AlatunnisteChar"/>
    <w:uiPriority w:val="99"/>
    <w:unhideWhenUsed/>
    <w:rsid w:val="00FF7E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F7EC8"/>
  </w:style>
  <w:style w:type="character" w:customStyle="1" w:styleId="Otsikko2Char">
    <w:name w:val="Otsikko 2 Char"/>
    <w:basedOn w:val="Kappaleenoletusfontti"/>
    <w:link w:val="Otsikko2"/>
    <w:uiPriority w:val="9"/>
    <w:rsid w:val="0006529A"/>
    <w:rPr>
      <w:rFonts w:asciiTheme="majorHAnsi" w:eastAsiaTheme="majorEastAsia" w:hAnsiTheme="majorHAnsi" w:cstheme="majorBidi"/>
      <w:color w:val="105961" w:themeColor="accent1" w:themeShade="80"/>
      <w:sz w:val="26"/>
      <w:szCs w:val="26"/>
    </w:rPr>
  </w:style>
  <w:style w:type="paragraph" w:styleId="Luettelokappale">
    <w:name w:val="List Paragraph"/>
    <w:basedOn w:val="Normaali"/>
    <w:uiPriority w:val="34"/>
    <w:qFormat/>
    <w:rsid w:val="006E5843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BF7D70"/>
    <w:rPr>
      <w:color w:val="536EC4" w:themeColor="text1" w:themeTint="80"/>
      <w:u w:val="single"/>
    </w:rPr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47380B"/>
    <w:rPr>
      <w:color w:val="605E5C"/>
      <w:shd w:val="clear" w:color="auto" w:fill="E1DFDD"/>
    </w:rPr>
  </w:style>
  <w:style w:type="character" w:customStyle="1" w:styleId="Otsikko3Char">
    <w:name w:val="Otsikko 3 Char"/>
    <w:basedOn w:val="Kappaleenoletusfontti"/>
    <w:link w:val="Otsikko3"/>
    <w:uiPriority w:val="9"/>
    <w:rsid w:val="004F62D6"/>
    <w:rPr>
      <w:rFonts w:asciiTheme="majorHAnsi" w:eastAsiaTheme="majorEastAsia" w:hAnsiTheme="majorHAnsi" w:cstheme="majorBidi"/>
      <w:color w:val="105860" w:themeColor="accent1" w:themeShade="7F"/>
      <w:sz w:val="24"/>
      <w:szCs w:val="24"/>
    </w:rPr>
  </w:style>
  <w:style w:type="paragraph" w:styleId="Eivli">
    <w:name w:val="No Spacing"/>
    <w:aliases w:val="Otsikko2"/>
    <w:basedOn w:val="Otsikko2"/>
    <w:uiPriority w:val="1"/>
    <w:qFormat/>
    <w:rsid w:val="00D822FB"/>
    <w:pPr>
      <w:spacing w:line="240" w:lineRule="auto"/>
    </w:pPr>
  </w:style>
  <w:style w:type="character" w:styleId="Ratkaisematonmaininta">
    <w:name w:val="Unresolved Mention"/>
    <w:basedOn w:val="Kappaleenoletusfontti"/>
    <w:uiPriority w:val="99"/>
    <w:semiHidden/>
    <w:unhideWhenUsed/>
    <w:rsid w:val="00537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rjastot.fi/node/4866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kuntaliitto.fi/julkaisut/2026/2383-yleisten-kirjastojen-saavutettavuussuositus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iagra\Downloads\akepike_word_pohja.dotx" TargetMode="External"/></Relationships>
</file>

<file path=word/theme/theme1.xml><?xml version="1.0" encoding="utf-8"?>
<a:theme xmlns:a="http://schemas.openxmlformats.org/drawingml/2006/main" name="Akepike_ppt_teema">
  <a:themeElements>
    <a:clrScheme name="akepike">
      <a:dk1>
        <a:srgbClr val="0D1326"/>
      </a:dk1>
      <a:lt1>
        <a:srgbClr val="FAFCFC"/>
      </a:lt1>
      <a:dk2>
        <a:srgbClr val="44546A"/>
      </a:dk2>
      <a:lt2>
        <a:srgbClr val="E7E6E6"/>
      </a:lt2>
      <a:accent1>
        <a:srgbClr val="21B2C3"/>
      </a:accent1>
      <a:accent2>
        <a:srgbClr val="BEEBED"/>
      </a:accent2>
      <a:accent3>
        <a:srgbClr val="51D3B9"/>
      </a:accent3>
      <a:accent4>
        <a:srgbClr val="C8FFAE"/>
      </a:accent4>
      <a:accent5>
        <a:srgbClr val="FFAA33"/>
      </a:accent5>
      <a:accent6>
        <a:srgbClr val="FFD191"/>
      </a:accent6>
      <a:hlink>
        <a:srgbClr val="799AD5"/>
      </a:hlink>
      <a:folHlink>
        <a:srgbClr val="C490AA"/>
      </a:folHlink>
    </a:clrScheme>
    <a:fontScheme name="akepike">
      <a:majorFont>
        <a:latin typeface="Fira Mono"/>
        <a:ea typeface=""/>
        <a:cs typeface=""/>
      </a:majorFont>
      <a:minorFont>
        <a:latin typeface="Fira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kepike_ppt_teema" id="{22459704-0146-4BF4-A50E-F45B835B3F91}" vid="{E620BFEA-29FA-4AD1-AA7D-A107401C470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F132B-12E8-4464-B19F-1132F257F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akepike_word_pohja.dotx</Template>
  <TotalTime>341</TotalTime>
  <Pages>5</Pages>
  <Words>719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Grahn Juliaana</dc:creator>
  <cp:keywords/>
  <dc:description/>
  <cp:lastModifiedBy>Kangas Pasi</cp:lastModifiedBy>
  <cp:revision>222</cp:revision>
  <dcterms:created xsi:type="dcterms:W3CDTF">2023-03-15T10:11:00Z</dcterms:created>
  <dcterms:modified xsi:type="dcterms:W3CDTF">2026-10-05T06:27:00Z</dcterms:modified>
</cp:coreProperties>
</file>